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EBF" w:rsidRDefault="00753EBF" w:rsidP="00753EBF">
      <w:pPr>
        <w:pStyle w:val="ConsPlusNormal"/>
        <w:ind w:left="10348"/>
        <w:jc w:val="center"/>
        <w:outlineLvl w:val="0"/>
      </w:pPr>
      <w:r>
        <w:t>УТВЕРЖДЕН</w:t>
      </w:r>
    </w:p>
    <w:p w:rsidR="00753EBF" w:rsidRPr="00745043" w:rsidRDefault="00753EBF" w:rsidP="00753EBF">
      <w:pPr>
        <w:pStyle w:val="ConsPlusNormal"/>
        <w:ind w:left="10348"/>
        <w:jc w:val="center"/>
        <w:outlineLvl w:val="0"/>
        <w:rPr>
          <w:sz w:val="18"/>
          <w:szCs w:val="18"/>
        </w:rPr>
      </w:pPr>
    </w:p>
    <w:p w:rsidR="00753EBF" w:rsidRDefault="00753EBF" w:rsidP="00753EBF">
      <w:pPr>
        <w:pStyle w:val="ConsPlusNormal"/>
        <w:ind w:left="10348"/>
        <w:jc w:val="center"/>
        <w:outlineLvl w:val="0"/>
      </w:pPr>
      <w:r>
        <w:t xml:space="preserve">приказом Управления Федерального казначейства </w:t>
      </w:r>
      <w:r w:rsidR="00E61D5D">
        <w:br/>
      </w:r>
      <w:r>
        <w:t>по Приморскому краю</w:t>
      </w:r>
    </w:p>
    <w:p w:rsidR="00753EBF" w:rsidRDefault="00753EBF" w:rsidP="00753EBF">
      <w:pPr>
        <w:pStyle w:val="ConsPlusNormal"/>
        <w:ind w:left="10348"/>
        <w:jc w:val="center"/>
        <w:outlineLvl w:val="0"/>
      </w:pPr>
      <w:r>
        <w:t xml:space="preserve">от </w:t>
      </w:r>
      <w:r w:rsidR="005E36A9">
        <w:rPr>
          <w:u w:val="single"/>
        </w:rPr>
        <w:t>14 февраля 2025</w:t>
      </w:r>
      <w:r>
        <w:t xml:space="preserve"> г. № </w:t>
      </w:r>
      <w:r w:rsidR="005E36A9">
        <w:rPr>
          <w:u w:val="single"/>
        </w:rPr>
        <w:t>48</w:t>
      </w:r>
      <w:r>
        <w:rPr>
          <w:u w:val="single"/>
        </w:rPr>
        <w:t>о/д</w:t>
      </w:r>
    </w:p>
    <w:p w:rsidR="00753EBF" w:rsidRDefault="00753EBF" w:rsidP="00753EBF">
      <w:pPr>
        <w:pStyle w:val="ConsPlusNormal"/>
        <w:ind w:left="10348"/>
        <w:jc w:val="center"/>
        <w:outlineLvl w:val="0"/>
      </w:pPr>
    </w:p>
    <w:p w:rsidR="00753EBF" w:rsidRDefault="00753EBF" w:rsidP="00753EBF">
      <w:pPr>
        <w:autoSpaceDE w:val="0"/>
        <w:autoSpaceDN w:val="0"/>
        <w:adjustRightInd w:val="0"/>
        <w:spacing w:line="360" w:lineRule="atLeast"/>
        <w:jc w:val="center"/>
        <w:rPr>
          <w:rFonts w:eastAsia="Calibri"/>
          <w:sz w:val="28"/>
          <w:szCs w:val="28"/>
          <w:lang w:eastAsia="en-US"/>
        </w:rPr>
      </w:pPr>
      <w:bookmarkStart w:id="0" w:name="P29"/>
      <w:bookmarkEnd w:id="0"/>
      <w:r>
        <w:rPr>
          <w:rFonts w:eastAsia="Calibri"/>
          <w:sz w:val="28"/>
          <w:szCs w:val="28"/>
          <w:lang w:eastAsia="en-US"/>
        </w:rPr>
        <w:t>План противодействия коррупции</w:t>
      </w:r>
      <w:r>
        <w:rPr>
          <w:rFonts w:eastAsia="Calibri"/>
          <w:sz w:val="28"/>
          <w:szCs w:val="28"/>
          <w:lang w:eastAsia="en-US"/>
        </w:rPr>
        <w:br/>
        <w:t>Управления Федерального казначейства по Приморскому краю на 202</w:t>
      </w:r>
      <w:r w:rsidR="00044A39">
        <w:rPr>
          <w:rFonts w:eastAsia="Calibri"/>
          <w:sz w:val="28"/>
          <w:szCs w:val="28"/>
          <w:lang w:eastAsia="en-US"/>
        </w:rPr>
        <w:t>5</w:t>
      </w:r>
      <w:r>
        <w:rPr>
          <w:rFonts w:eastAsia="Calibri"/>
          <w:sz w:val="28"/>
          <w:szCs w:val="28"/>
          <w:lang w:eastAsia="en-US"/>
        </w:rPr>
        <w:t>-202</w:t>
      </w:r>
      <w:r w:rsidR="00044A39">
        <w:rPr>
          <w:rFonts w:eastAsia="Calibri"/>
          <w:sz w:val="28"/>
          <w:szCs w:val="28"/>
          <w:lang w:eastAsia="en-US"/>
        </w:rPr>
        <w:t>8</w:t>
      </w:r>
      <w:r>
        <w:rPr>
          <w:rFonts w:eastAsia="Calibri"/>
          <w:sz w:val="28"/>
          <w:szCs w:val="28"/>
          <w:lang w:eastAsia="en-US"/>
        </w:rPr>
        <w:t xml:space="preserve"> годы</w:t>
      </w:r>
    </w:p>
    <w:p w:rsidR="009E45C1" w:rsidRDefault="009E45C1" w:rsidP="009E45C1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(с изменениями, внесёнными приказами Управления Федерального казначейства по Приморскому краю </w:t>
      </w:r>
      <w:r>
        <w:rPr>
          <w:rFonts w:eastAsia="Calibri"/>
          <w:sz w:val="28"/>
          <w:szCs w:val="28"/>
          <w:lang w:eastAsia="en-US"/>
        </w:rPr>
        <w:br/>
        <w:t>от 06 марта 2026 г. № 64о/д, от</w:t>
      </w:r>
      <w:r w:rsidR="00111C78">
        <w:rPr>
          <w:rFonts w:eastAsia="Calibri"/>
          <w:sz w:val="28"/>
          <w:szCs w:val="28"/>
          <w:lang w:eastAsia="en-US"/>
        </w:rPr>
        <w:t xml:space="preserve"> 23.06.2026 № 238о/д</w:t>
      </w:r>
      <w:r>
        <w:rPr>
          <w:rFonts w:eastAsia="Calibri"/>
          <w:sz w:val="28"/>
          <w:szCs w:val="28"/>
          <w:lang w:eastAsia="en-US"/>
        </w:rPr>
        <w:t>)</w:t>
      </w:r>
    </w:p>
    <w:p w:rsidR="00044A39" w:rsidRDefault="00044A39" w:rsidP="00753EBF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48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5574"/>
        <w:gridCol w:w="2128"/>
        <w:gridCol w:w="1843"/>
        <w:gridCol w:w="4793"/>
      </w:tblGrid>
      <w:tr w:rsidR="00753EBF" w:rsidTr="001A07B3">
        <w:trPr>
          <w:trHeight w:val="170"/>
          <w:tblHeader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EBF" w:rsidRPr="00B001EC" w:rsidRDefault="00753EBF" w:rsidP="001A07B3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№ п/п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EBF" w:rsidRPr="00B001EC" w:rsidRDefault="00753EBF" w:rsidP="001A07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Мероприятия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EBF" w:rsidRPr="00B001EC" w:rsidRDefault="00753EBF" w:rsidP="001A07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Ответственные исполнители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2D3" w:rsidRPr="00B001EC" w:rsidRDefault="00753EBF" w:rsidP="001A07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Срок</w:t>
            </w:r>
          </w:p>
          <w:p w:rsidR="00753EBF" w:rsidRPr="00B001EC" w:rsidRDefault="00753EBF" w:rsidP="001A07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исполнения</w:t>
            </w:r>
          </w:p>
          <w:p w:rsidR="00044A39" w:rsidRPr="00B001EC" w:rsidRDefault="00044A39" w:rsidP="001A07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2025-2028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EBF" w:rsidRPr="00B001EC" w:rsidRDefault="00753EBF" w:rsidP="001A07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Ожидаемый результат</w:t>
            </w:r>
          </w:p>
        </w:tc>
        <w:bookmarkStart w:id="1" w:name="_GoBack"/>
        <w:bookmarkEnd w:id="1"/>
      </w:tr>
      <w:tr w:rsidR="00753EBF" w:rsidTr="001A07B3">
        <w:trPr>
          <w:trHeight w:val="421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EBF" w:rsidRPr="00B001EC" w:rsidRDefault="00753EBF" w:rsidP="00C87395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1</w:t>
            </w:r>
          </w:p>
        </w:tc>
        <w:tc>
          <w:tcPr>
            <w:tcW w:w="14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EBF" w:rsidRPr="00B001EC" w:rsidRDefault="00753EBF" w:rsidP="00044A39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Обеспечение соблюдения федеральными государственными гражданскими служащими ограничений, запретов и требований</w:t>
            </w:r>
            <w:r w:rsidRPr="00B001EC">
              <w:rPr>
                <w:rFonts w:eastAsia="Calibri"/>
                <w:sz w:val="25"/>
                <w:szCs w:val="25"/>
                <w:lang w:eastAsia="en-US"/>
              </w:rPr>
              <w:br/>
              <w:t xml:space="preserve">к служебному поведению, предотвращения и урегулирования конфликта интересов в связи с исполнением </w:t>
            </w:r>
            <w:r w:rsidR="005E36A9">
              <w:rPr>
                <w:rFonts w:eastAsia="Calibri"/>
                <w:sz w:val="25"/>
                <w:szCs w:val="25"/>
                <w:lang w:eastAsia="en-US"/>
              </w:rPr>
              <w:br/>
            </w:r>
            <w:r w:rsidRPr="00B001EC">
              <w:rPr>
                <w:rFonts w:eastAsia="Calibri"/>
                <w:sz w:val="25"/>
                <w:szCs w:val="25"/>
                <w:lang w:eastAsia="en-US"/>
              </w:rPr>
              <w:t>ими должностных обязанностей</w:t>
            </w:r>
          </w:p>
        </w:tc>
      </w:tr>
      <w:tr w:rsidR="00044A39" w:rsidTr="001A07B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A39" w:rsidRPr="00B001EC" w:rsidRDefault="00C87395" w:rsidP="00C87395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1.1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A39" w:rsidRPr="00B001EC" w:rsidRDefault="00044A39" w:rsidP="00364FDE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– государственная служба) в Управлении, включенные в перечень, установленный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</w:t>
            </w:r>
            <w:r w:rsidR="00364FDE" w:rsidRPr="00B001EC">
              <w:rPr>
                <w:sz w:val="25"/>
                <w:szCs w:val="25"/>
              </w:rPr>
              <w:t> </w:t>
            </w:r>
            <w:r w:rsidRPr="00B001EC">
              <w:rPr>
                <w:sz w:val="25"/>
                <w:szCs w:val="25"/>
              </w:rPr>
              <w:t xml:space="preserve">г. </w:t>
            </w:r>
            <w:r w:rsidR="00364FDE" w:rsidRPr="00B001EC">
              <w:rPr>
                <w:sz w:val="25"/>
                <w:szCs w:val="25"/>
              </w:rPr>
              <w:br/>
            </w:r>
            <w:r w:rsidRPr="00B001EC">
              <w:rPr>
                <w:sz w:val="25"/>
                <w:szCs w:val="25"/>
              </w:rPr>
              <w:t>№</w:t>
            </w:r>
            <w:r w:rsidR="00364FDE" w:rsidRPr="00B001EC">
              <w:rPr>
                <w:sz w:val="25"/>
                <w:szCs w:val="25"/>
              </w:rPr>
              <w:t> </w:t>
            </w:r>
            <w:r w:rsidRPr="00B001EC">
              <w:rPr>
                <w:sz w:val="25"/>
                <w:szCs w:val="25"/>
              </w:rPr>
              <w:t xml:space="preserve">273-ФЗ «О противодействии коррупции», при заключении ими после увольнения </w:t>
            </w:r>
            <w:r w:rsidR="00364FDE" w:rsidRPr="00B001EC">
              <w:rPr>
                <w:sz w:val="25"/>
                <w:szCs w:val="25"/>
              </w:rPr>
              <w:br/>
            </w:r>
            <w:r w:rsidRPr="00B001EC">
              <w:rPr>
                <w:sz w:val="25"/>
                <w:szCs w:val="25"/>
              </w:rPr>
              <w:t>с государственной службы трудовых и гражданско-правовых договоров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DE" w:rsidRPr="00B001EC" w:rsidRDefault="006B1C77" w:rsidP="006B1C77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 xml:space="preserve">И.о. начальника отдела государственной гражданской службы и кадров </w:t>
            </w:r>
            <w:r w:rsidR="00E23AFE">
              <w:rPr>
                <w:sz w:val="25"/>
                <w:szCs w:val="25"/>
              </w:rPr>
              <w:t>А.В. Власова</w:t>
            </w:r>
            <w:r w:rsidRPr="00B001EC">
              <w:rPr>
                <w:sz w:val="25"/>
                <w:szCs w:val="25"/>
              </w:rPr>
              <w:t xml:space="preserve"> </w:t>
            </w:r>
            <w:r w:rsidR="00B001EC" w:rsidRPr="00B001EC">
              <w:rPr>
                <w:sz w:val="25"/>
                <w:szCs w:val="25"/>
              </w:rPr>
              <w:t>(или лицо, исполняющее обязанности начальника отдела государственной гражданской службы и кадров)</w:t>
            </w:r>
          </w:p>
          <w:p w:rsidR="00044A39" w:rsidRPr="00B001EC" w:rsidRDefault="00044A39" w:rsidP="006B1C77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5"/>
                <w:szCs w:val="25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FD4" w:rsidRDefault="00044A39" w:rsidP="00044A39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 xml:space="preserve">раз </w:t>
            </w:r>
          </w:p>
          <w:p w:rsidR="00044A39" w:rsidRPr="00B001EC" w:rsidRDefault="00044A39" w:rsidP="00044A39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>в полугодие</w:t>
            </w:r>
          </w:p>
          <w:p w:rsidR="00044A39" w:rsidRPr="00B001EC" w:rsidRDefault="00044A39" w:rsidP="00044A39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>ежегодно</w:t>
            </w:r>
            <w:r w:rsidR="00363449">
              <w:rPr>
                <w:sz w:val="25"/>
                <w:szCs w:val="25"/>
              </w:rPr>
              <w:t>:</w:t>
            </w:r>
          </w:p>
          <w:p w:rsidR="00044A39" w:rsidRPr="00B001EC" w:rsidRDefault="00044A39" w:rsidP="00044A39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>до 15 января</w:t>
            </w:r>
            <w:r w:rsidR="00363449">
              <w:rPr>
                <w:sz w:val="25"/>
                <w:szCs w:val="25"/>
              </w:rPr>
              <w:t>,</w:t>
            </w:r>
          </w:p>
          <w:p w:rsidR="00F75DAB" w:rsidRPr="00B001EC" w:rsidRDefault="00F75DAB" w:rsidP="00044A39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>до 15 июля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DA6" w:rsidRPr="00B001EC" w:rsidRDefault="00F75DAB" w:rsidP="00001DA6">
            <w:pPr>
              <w:autoSpaceDE w:val="0"/>
              <w:autoSpaceDN w:val="0"/>
              <w:adjustRightInd w:val="0"/>
              <w:jc w:val="both"/>
              <w:rPr>
                <w:spacing w:val="-8"/>
                <w:sz w:val="25"/>
                <w:szCs w:val="25"/>
              </w:rPr>
            </w:pPr>
            <w:r w:rsidRPr="00B001EC">
              <w:rPr>
                <w:spacing w:val="-8"/>
                <w:sz w:val="25"/>
                <w:szCs w:val="25"/>
              </w:rPr>
              <w:t>Доклад руководителю Управления Федерал</w:t>
            </w:r>
            <w:r w:rsidR="00001DA6" w:rsidRPr="00B001EC">
              <w:rPr>
                <w:spacing w:val="-8"/>
                <w:sz w:val="25"/>
                <w:szCs w:val="25"/>
              </w:rPr>
              <w:t>ьного казначейства по Приморскому краю</w:t>
            </w:r>
            <w:r w:rsidR="0039214F" w:rsidRPr="00B001EC">
              <w:rPr>
                <w:spacing w:val="-8"/>
                <w:sz w:val="25"/>
                <w:szCs w:val="25"/>
              </w:rPr>
              <w:t xml:space="preserve"> (далее – Управление)</w:t>
            </w:r>
            <w:r w:rsidR="00001DA6" w:rsidRPr="00B001EC">
              <w:rPr>
                <w:spacing w:val="-8"/>
                <w:sz w:val="25"/>
                <w:szCs w:val="25"/>
              </w:rPr>
              <w:t xml:space="preserve"> </w:t>
            </w:r>
            <w:r w:rsidRPr="00B001EC">
              <w:rPr>
                <w:spacing w:val="-8"/>
                <w:sz w:val="25"/>
                <w:szCs w:val="25"/>
              </w:rPr>
              <w:t>о результатах рассмотрения поступивших</w:t>
            </w:r>
            <w:r w:rsidR="00001DA6" w:rsidRPr="00B001EC">
              <w:rPr>
                <w:spacing w:val="-8"/>
                <w:sz w:val="25"/>
                <w:szCs w:val="25"/>
              </w:rPr>
              <w:t xml:space="preserve"> </w:t>
            </w:r>
            <w:r w:rsidRPr="00B001EC">
              <w:rPr>
                <w:spacing w:val="-8"/>
                <w:sz w:val="25"/>
                <w:szCs w:val="25"/>
              </w:rPr>
              <w:t xml:space="preserve">от коммерческих </w:t>
            </w:r>
            <w:r w:rsidR="0039214F" w:rsidRPr="00B001EC">
              <w:rPr>
                <w:spacing w:val="-8"/>
                <w:sz w:val="25"/>
                <w:szCs w:val="25"/>
              </w:rPr>
              <w:br/>
            </w:r>
            <w:r w:rsidRPr="00B001EC">
              <w:rPr>
                <w:spacing w:val="-8"/>
                <w:sz w:val="25"/>
                <w:szCs w:val="25"/>
              </w:rPr>
              <w:t xml:space="preserve">и некоммерческих организаций уведомлений </w:t>
            </w:r>
            <w:r w:rsidR="0039214F" w:rsidRPr="00B001EC">
              <w:rPr>
                <w:spacing w:val="-8"/>
                <w:sz w:val="25"/>
                <w:szCs w:val="25"/>
              </w:rPr>
              <w:br/>
            </w:r>
            <w:r w:rsidRPr="00B001EC">
              <w:rPr>
                <w:spacing w:val="-8"/>
                <w:sz w:val="25"/>
                <w:szCs w:val="25"/>
              </w:rPr>
              <w:t>о заключении трудовых и гражданско-правовых договоров с лицами, замещавшими должности, связанные с коррупционными рисками</w:t>
            </w:r>
            <w:r w:rsidR="00001DA6" w:rsidRPr="00B001EC">
              <w:rPr>
                <w:spacing w:val="-8"/>
                <w:sz w:val="25"/>
                <w:szCs w:val="25"/>
              </w:rPr>
              <w:t>.</w:t>
            </w:r>
          </w:p>
          <w:p w:rsidR="00044A39" w:rsidRPr="00B001EC" w:rsidRDefault="00001DA6" w:rsidP="0039214F">
            <w:pPr>
              <w:autoSpaceDE w:val="0"/>
              <w:autoSpaceDN w:val="0"/>
              <w:adjustRightInd w:val="0"/>
              <w:jc w:val="both"/>
              <w:rPr>
                <w:spacing w:val="-8"/>
                <w:sz w:val="25"/>
                <w:szCs w:val="25"/>
              </w:rPr>
            </w:pPr>
            <w:r w:rsidRPr="00B001EC">
              <w:rPr>
                <w:spacing w:val="-8"/>
                <w:sz w:val="25"/>
                <w:szCs w:val="25"/>
              </w:rPr>
              <w:t xml:space="preserve">Направление информации о </w:t>
            </w:r>
            <w:r w:rsidR="00F75DAB" w:rsidRPr="00B001EC">
              <w:rPr>
                <w:spacing w:val="-8"/>
                <w:sz w:val="25"/>
                <w:szCs w:val="25"/>
              </w:rPr>
              <w:t xml:space="preserve">гражданах, </w:t>
            </w:r>
            <w:r w:rsidRPr="00B001EC">
              <w:rPr>
                <w:spacing w:val="-8"/>
                <w:sz w:val="25"/>
                <w:szCs w:val="25"/>
              </w:rPr>
              <w:br/>
            </w:r>
            <w:r w:rsidR="00F75DAB" w:rsidRPr="00B001EC">
              <w:rPr>
                <w:spacing w:val="-8"/>
                <w:sz w:val="25"/>
                <w:szCs w:val="25"/>
              </w:rPr>
              <w:t>в отношении которых соо</w:t>
            </w:r>
            <w:r w:rsidRPr="00B001EC">
              <w:rPr>
                <w:spacing w:val="-8"/>
                <w:sz w:val="25"/>
                <w:szCs w:val="25"/>
              </w:rPr>
              <w:t>тветствующие уведомления от ком</w:t>
            </w:r>
            <w:r w:rsidR="00F75DAB" w:rsidRPr="00B001EC">
              <w:rPr>
                <w:spacing w:val="-8"/>
                <w:sz w:val="25"/>
                <w:szCs w:val="25"/>
              </w:rPr>
              <w:t xml:space="preserve">мерческих </w:t>
            </w:r>
            <w:r w:rsidR="0039214F" w:rsidRPr="00B001EC">
              <w:rPr>
                <w:spacing w:val="-8"/>
                <w:sz w:val="25"/>
                <w:szCs w:val="25"/>
              </w:rPr>
              <w:br/>
            </w:r>
            <w:r w:rsidR="00F75DAB" w:rsidRPr="00B001EC">
              <w:rPr>
                <w:spacing w:val="-8"/>
                <w:sz w:val="25"/>
                <w:szCs w:val="25"/>
              </w:rPr>
              <w:t>и некоммерческих организаций не поступали</w:t>
            </w:r>
            <w:r w:rsidR="0039214F" w:rsidRPr="00B001EC">
              <w:rPr>
                <w:spacing w:val="-8"/>
                <w:sz w:val="25"/>
                <w:szCs w:val="25"/>
              </w:rPr>
              <w:t xml:space="preserve"> </w:t>
            </w:r>
            <w:r w:rsidR="0039214F" w:rsidRPr="00B001EC">
              <w:rPr>
                <w:spacing w:val="-8"/>
                <w:sz w:val="25"/>
                <w:szCs w:val="25"/>
              </w:rPr>
              <w:br/>
              <w:t>в Прокуратуру Приморского края</w:t>
            </w:r>
          </w:p>
        </w:tc>
      </w:tr>
      <w:tr w:rsidR="0039214F" w:rsidTr="001A07B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4F" w:rsidRPr="00B001EC" w:rsidRDefault="00C87395" w:rsidP="0039214F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lastRenderedPageBreak/>
              <w:t>1.2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4F" w:rsidRPr="00B001EC" w:rsidRDefault="0039214F" w:rsidP="00BA1AD9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 xml:space="preserve">Рассмотрение в Управлении в установленном порядке представленных </w:t>
            </w:r>
            <w:r w:rsidR="00BA1AD9" w:rsidRPr="00B001EC">
              <w:rPr>
                <w:sz w:val="25"/>
                <w:szCs w:val="25"/>
              </w:rPr>
              <w:t xml:space="preserve">государственными </w:t>
            </w:r>
            <w:r w:rsidRPr="00B001EC">
              <w:rPr>
                <w:sz w:val="25"/>
                <w:szCs w:val="25"/>
              </w:rPr>
              <w:t>гражданскими служащими</w:t>
            </w:r>
            <w:r w:rsidR="00BA1AD9" w:rsidRPr="00B001EC">
              <w:rPr>
                <w:sz w:val="25"/>
                <w:szCs w:val="25"/>
              </w:rPr>
              <w:t xml:space="preserve"> (далее – гражданский служащий)</w:t>
            </w:r>
            <w:r w:rsidRPr="00B001EC">
              <w:rPr>
                <w:sz w:val="25"/>
                <w:szCs w:val="25"/>
              </w:rPr>
              <w:t xml:space="preserve"> Управления уведомлений</w:t>
            </w:r>
            <w:r w:rsidR="00BA1AD9" w:rsidRPr="00B001EC">
              <w:rPr>
                <w:sz w:val="25"/>
                <w:szCs w:val="25"/>
              </w:rPr>
              <w:t xml:space="preserve"> </w:t>
            </w:r>
            <w:r w:rsidRPr="00B001EC">
              <w:rPr>
                <w:sz w:val="25"/>
                <w:szCs w:val="25"/>
              </w:rPr>
              <w:t>о намерении выполнять иную оплачиваемую работу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4F" w:rsidRPr="00B001EC" w:rsidRDefault="006B1C77" w:rsidP="00B001EC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 xml:space="preserve">И.о. начальника отдела государственной гражданской службы и кадров </w:t>
            </w:r>
            <w:r w:rsidR="00E23AFE">
              <w:rPr>
                <w:sz w:val="25"/>
                <w:szCs w:val="25"/>
              </w:rPr>
              <w:t>А.В. Власова</w:t>
            </w:r>
            <w:r w:rsidR="00E23AFE" w:rsidRPr="00B001EC">
              <w:rPr>
                <w:sz w:val="25"/>
                <w:szCs w:val="25"/>
              </w:rPr>
              <w:t xml:space="preserve"> </w:t>
            </w:r>
            <w:r w:rsidR="00B001EC" w:rsidRPr="00B001EC">
              <w:rPr>
                <w:sz w:val="25"/>
                <w:szCs w:val="25"/>
              </w:rPr>
              <w:t>(или лицо, исполняющее обязанности начальника отдела государственной гражданской службы и кадров)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4F" w:rsidRPr="00104FD4" w:rsidRDefault="0039214F" w:rsidP="0039214F">
            <w:pPr>
              <w:autoSpaceDE w:val="0"/>
              <w:autoSpaceDN w:val="0"/>
              <w:adjustRightInd w:val="0"/>
              <w:jc w:val="center"/>
            </w:pPr>
            <w:r w:rsidRPr="00104FD4">
              <w:t xml:space="preserve">Ежеквартально </w:t>
            </w:r>
          </w:p>
          <w:p w:rsidR="0039214F" w:rsidRPr="00B001EC" w:rsidRDefault="0039214F" w:rsidP="0039214F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 xml:space="preserve">в течение </w:t>
            </w:r>
          </w:p>
          <w:p w:rsidR="0039214F" w:rsidRPr="00B001EC" w:rsidRDefault="0039214F" w:rsidP="0039214F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>5 рабочих дней после окончания квартала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4F" w:rsidRPr="00B001EC" w:rsidRDefault="0039214F" w:rsidP="0039214F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>Доклад руководителю Управления</w:t>
            </w:r>
            <w:r w:rsidRPr="00B001EC">
              <w:rPr>
                <w:sz w:val="25"/>
                <w:szCs w:val="25"/>
              </w:rPr>
              <w:br/>
              <w:t>о результатах рассмотрения поступивших</w:t>
            </w:r>
            <w:r w:rsidRPr="00B001EC">
              <w:rPr>
                <w:sz w:val="25"/>
                <w:szCs w:val="25"/>
              </w:rPr>
              <w:br/>
              <w:t>в соответствующем квартале уведомлений</w:t>
            </w:r>
          </w:p>
        </w:tc>
      </w:tr>
      <w:tr w:rsidR="0039214F" w:rsidTr="001A07B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4F" w:rsidRPr="00B001EC" w:rsidRDefault="00C87395" w:rsidP="0039214F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1.3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4F" w:rsidRPr="00B001EC" w:rsidRDefault="0039214F" w:rsidP="0039214F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 xml:space="preserve">Ежегодная ревизия локальных актов Управления, </w:t>
            </w:r>
            <w:r w:rsidR="00364FDE" w:rsidRPr="00B001EC">
              <w:rPr>
                <w:sz w:val="25"/>
                <w:szCs w:val="25"/>
              </w:rPr>
              <w:br/>
            </w:r>
            <w:r w:rsidRPr="00B001EC">
              <w:rPr>
                <w:sz w:val="25"/>
                <w:szCs w:val="25"/>
              </w:rPr>
              <w:t>в сфере противодействия коррупции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4F" w:rsidRPr="00B001EC" w:rsidRDefault="006B1C77" w:rsidP="00B001EC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 xml:space="preserve">И.о. начальника отдела государственной гражданской службы </w:t>
            </w:r>
            <w:r w:rsidRPr="00B001EC">
              <w:rPr>
                <w:sz w:val="25"/>
                <w:szCs w:val="25"/>
              </w:rPr>
              <w:br/>
              <w:t xml:space="preserve">и кадров </w:t>
            </w:r>
            <w:r w:rsidR="00E23AFE">
              <w:rPr>
                <w:sz w:val="25"/>
                <w:szCs w:val="25"/>
              </w:rPr>
              <w:t>А.В. Власова</w:t>
            </w:r>
            <w:r w:rsidR="00E23AFE" w:rsidRPr="00B001EC">
              <w:rPr>
                <w:sz w:val="25"/>
                <w:szCs w:val="25"/>
              </w:rPr>
              <w:t xml:space="preserve"> </w:t>
            </w:r>
            <w:r w:rsidR="00B001EC" w:rsidRPr="00B001EC">
              <w:rPr>
                <w:sz w:val="25"/>
                <w:szCs w:val="25"/>
              </w:rPr>
              <w:t>(или лицо, исполняющее обязанности начальника отдела государственной гражданской службы и кадров)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F0B" w:rsidRPr="00B001EC" w:rsidRDefault="000C7F0B" w:rsidP="0039214F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 xml:space="preserve">ежегодно </w:t>
            </w:r>
          </w:p>
          <w:p w:rsidR="0039214F" w:rsidRPr="00B001EC" w:rsidRDefault="000C7F0B" w:rsidP="0039214F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>до 31 декабря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14F" w:rsidRPr="00B001EC" w:rsidRDefault="000C7F0B" w:rsidP="000C7F0B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>В</w:t>
            </w:r>
            <w:r w:rsidR="0039214F" w:rsidRPr="00B001EC">
              <w:rPr>
                <w:sz w:val="25"/>
                <w:szCs w:val="25"/>
              </w:rPr>
              <w:t>несени</w:t>
            </w:r>
            <w:r w:rsidRPr="00B001EC">
              <w:rPr>
                <w:sz w:val="25"/>
                <w:szCs w:val="25"/>
              </w:rPr>
              <w:t>е</w:t>
            </w:r>
            <w:r w:rsidR="0039214F" w:rsidRPr="00B001EC">
              <w:rPr>
                <w:sz w:val="25"/>
                <w:szCs w:val="25"/>
              </w:rPr>
              <w:t xml:space="preserve"> изменений в локальные акты Управления в сфере противодействия коррупции</w:t>
            </w:r>
            <w:r w:rsidRPr="00B001EC">
              <w:rPr>
                <w:sz w:val="25"/>
                <w:szCs w:val="25"/>
              </w:rPr>
              <w:t xml:space="preserve"> (при необходимости)</w:t>
            </w:r>
          </w:p>
        </w:tc>
      </w:tr>
    </w:tbl>
    <w:p w:rsidR="00B001EC" w:rsidRDefault="00B001EC"/>
    <w:tbl>
      <w:tblPr>
        <w:tblW w:w="148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5574"/>
        <w:gridCol w:w="2128"/>
        <w:gridCol w:w="1843"/>
        <w:gridCol w:w="4793"/>
      </w:tblGrid>
      <w:tr w:rsidR="00B001EC" w:rsidTr="00B001EC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1EC" w:rsidRPr="00B001EC" w:rsidRDefault="00B001EC" w:rsidP="00B001EC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lastRenderedPageBreak/>
              <w:t>№ п/п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1EC" w:rsidRPr="00B001EC" w:rsidRDefault="00B001EC" w:rsidP="00B001E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Мероприятия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1EC" w:rsidRPr="00B001EC" w:rsidRDefault="00B001EC" w:rsidP="00B001E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Ответственные исполнители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1EC" w:rsidRPr="00B001EC" w:rsidRDefault="00B001EC" w:rsidP="00B001E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Срок</w:t>
            </w:r>
          </w:p>
          <w:p w:rsidR="00B001EC" w:rsidRPr="00B001EC" w:rsidRDefault="00B001EC" w:rsidP="00B001E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исполнения</w:t>
            </w:r>
          </w:p>
          <w:p w:rsidR="00B001EC" w:rsidRPr="00B001EC" w:rsidRDefault="00B001EC" w:rsidP="00B001E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2025-2028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1EC" w:rsidRPr="00B001EC" w:rsidRDefault="00B001EC" w:rsidP="00B001E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Ожидаемый результат</w:t>
            </w:r>
          </w:p>
        </w:tc>
      </w:tr>
      <w:tr w:rsidR="00B001EC" w:rsidTr="001A07B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1EC" w:rsidRPr="00B001EC" w:rsidRDefault="00B001EC" w:rsidP="00B001EC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1.4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1EC" w:rsidRPr="00B001EC" w:rsidRDefault="00B001EC" w:rsidP="00B001E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Проведение мероприятий по выявлению случаев возникновения конфликта интересов, одной</w:t>
            </w:r>
            <w:r w:rsidRPr="00B001EC">
              <w:rPr>
                <w:rFonts w:eastAsia="Calibri"/>
                <w:sz w:val="25"/>
                <w:szCs w:val="25"/>
                <w:lang w:eastAsia="en-US"/>
              </w:rPr>
              <w:br/>
              <w:t xml:space="preserve">из сторон которого являются лица, замещающие должности государственной службы </w:t>
            </w:r>
            <w:r w:rsidRPr="00B001EC">
              <w:rPr>
                <w:rFonts w:eastAsia="Calibri"/>
                <w:sz w:val="25"/>
                <w:szCs w:val="25"/>
                <w:lang w:eastAsia="en-US"/>
              </w:rPr>
              <w:br/>
              <w:t xml:space="preserve">категории «руководители», и осуществление </w:t>
            </w:r>
            <w:r w:rsidRPr="00B001EC">
              <w:rPr>
                <w:rFonts w:eastAsia="Calibri"/>
                <w:sz w:val="25"/>
                <w:szCs w:val="25"/>
                <w:lang w:eastAsia="en-US"/>
              </w:rPr>
              <w:br/>
              <w:t>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1EC" w:rsidRPr="00B001EC" w:rsidRDefault="00B001EC" w:rsidP="00A3236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sz w:val="25"/>
                <w:szCs w:val="25"/>
              </w:rPr>
              <w:t xml:space="preserve">И.о. начальника отдела государственной гражданской службы и кадров </w:t>
            </w:r>
            <w:r w:rsidR="00E23AFE">
              <w:rPr>
                <w:sz w:val="25"/>
                <w:szCs w:val="25"/>
              </w:rPr>
              <w:t>А.В. Власова</w:t>
            </w:r>
            <w:r w:rsidR="00E23AFE" w:rsidRPr="00B001EC">
              <w:rPr>
                <w:sz w:val="25"/>
                <w:szCs w:val="25"/>
              </w:rPr>
              <w:t xml:space="preserve"> </w:t>
            </w:r>
            <w:r w:rsidRPr="00B001EC">
              <w:rPr>
                <w:sz w:val="25"/>
                <w:szCs w:val="25"/>
              </w:rPr>
              <w:t>(или лицо, исполняющее обязанности начальника отдела государственной гражданской службы и кадров)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1EC" w:rsidRPr="00B001EC" w:rsidRDefault="00B001EC" w:rsidP="00B001E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 xml:space="preserve">ежегодно </w:t>
            </w:r>
          </w:p>
          <w:p w:rsidR="00B001EC" w:rsidRPr="00B001EC" w:rsidRDefault="00B001EC" w:rsidP="00B001E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до 28 февраля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1EC" w:rsidRPr="00B001EC" w:rsidRDefault="00B001EC" w:rsidP="00B001E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Доклад руководителю Управления</w:t>
            </w:r>
            <w:r w:rsidRPr="00B001EC">
              <w:rPr>
                <w:rFonts w:eastAsia="Calibri"/>
                <w:sz w:val="25"/>
                <w:szCs w:val="25"/>
                <w:lang w:eastAsia="en-US"/>
              </w:rPr>
              <w:br/>
              <w:t>об итогах проведенной работы за год</w:t>
            </w:r>
            <w:r w:rsidRPr="00B001EC">
              <w:rPr>
                <w:rFonts w:eastAsia="Calibri"/>
                <w:sz w:val="25"/>
                <w:szCs w:val="25"/>
                <w:lang w:eastAsia="en-US"/>
              </w:rPr>
              <w:br/>
              <w:t>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</w:t>
            </w:r>
          </w:p>
        </w:tc>
      </w:tr>
      <w:tr w:rsidR="00B001EC" w:rsidTr="001A07B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1EC" w:rsidRPr="00B001EC" w:rsidRDefault="00B001EC" w:rsidP="00B001EC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1.5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1EC" w:rsidRPr="00B001EC" w:rsidRDefault="00B001EC" w:rsidP="00B001EC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Рассмотрение на заседании Комиссии Управления Федерального казначейства по Приморскому краю 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Управления Федерального казначейства по Приморскому краю на 2025-2028 годы (далее – План)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1EC" w:rsidRPr="00B001EC" w:rsidRDefault="00B001EC" w:rsidP="00A32368">
            <w:pPr>
              <w:spacing w:line="216" w:lineRule="auto"/>
              <w:jc w:val="center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 xml:space="preserve">Заместитель руководителя </w:t>
            </w:r>
            <w:r w:rsidR="00E23AFE" w:rsidRPr="00BD4A7C">
              <w:rPr>
                <w:sz w:val="25"/>
                <w:szCs w:val="25"/>
              </w:rPr>
              <w:t>А.Ю. Сиропар</w:t>
            </w:r>
            <w:r w:rsidRPr="00BD4A7C">
              <w:rPr>
                <w:sz w:val="25"/>
                <w:szCs w:val="25"/>
              </w:rPr>
              <w:t>,</w:t>
            </w:r>
          </w:p>
          <w:p w:rsidR="00B001EC" w:rsidRPr="00B001EC" w:rsidRDefault="00B001EC" w:rsidP="00A3236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sz w:val="25"/>
                <w:szCs w:val="25"/>
              </w:rPr>
              <w:t xml:space="preserve">и.о. начальника отдела государственной гражданской службы и кадров </w:t>
            </w:r>
            <w:r w:rsidR="00E23AFE">
              <w:rPr>
                <w:sz w:val="25"/>
                <w:szCs w:val="25"/>
              </w:rPr>
              <w:t>А.В. Власова</w:t>
            </w:r>
            <w:r w:rsidR="00E23AFE" w:rsidRPr="00B001EC">
              <w:rPr>
                <w:sz w:val="25"/>
                <w:szCs w:val="25"/>
              </w:rPr>
              <w:t xml:space="preserve"> </w:t>
            </w:r>
            <w:r w:rsidRPr="00B001EC">
              <w:rPr>
                <w:sz w:val="25"/>
                <w:szCs w:val="25"/>
              </w:rPr>
              <w:t>(или лицо, исполняющее обязанности начальника отдела государственной гражданской службы и кадров)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1EC" w:rsidRPr="00B001EC" w:rsidRDefault="00B001EC" w:rsidP="00B001EC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B001EC">
              <w:rPr>
                <w:sz w:val="25"/>
                <w:szCs w:val="25"/>
              </w:rPr>
              <w:t xml:space="preserve">ежегодно </w:t>
            </w:r>
          </w:p>
          <w:p w:rsidR="00B001EC" w:rsidRPr="00B001EC" w:rsidRDefault="00B001EC" w:rsidP="00B001E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sz w:val="25"/>
                <w:szCs w:val="25"/>
              </w:rPr>
              <w:t>до 31 декабря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1EC" w:rsidRPr="00B001EC" w:rsidRDefault="00B001EC" w:rsidP="00B001E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 xml:space="preserve">Подготовлен соответствующий доклад </w:t>
            </w:r>
            <w:r w:rsidRPr="00B001EC">
              <w:rPr>
                <w:rFonts w:eastAsia="Calibri"/>
                <w:sz w:val="25"/>
                <w:szCs w:val="25"/>
                <w:lang w:eastAsia="en-US"/>
              </w:rPr>
              <w:br/>
              <w:t>и заслушан на заседании Комиссии.</w:t>
            </w:r>
          </w:p>
          <w:p w:rsidR="00B001EC" w:rsidRPr="00B001EC" w:rsidRDefault="00B001EC" w:rsidP="00B001E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B001EC">
              <w:rPr>
                <w:rFonts w:eastAsia="Calibri"/>
                <w:sz w:val="25"/>
                <w:szCs w:val="25"/>
                <w:lang w:eastAsia="en-US"/>
              </w:rPr>
              <w:t>Комиссией проведена оценка качества принимаемых в Управлении мер</w:t>
            </w:r>
            <w:r w:rsidRPr="00B001EC">
              <w:rPr>
                <w:rFonts w:eastAsia="Calibri"/>
                <w:sz w:val="25"/>
                <w:szCs w:val="25"/>
                <w:lang w:eastAsia="en-US"/>
              </w:rPr>
              <w:br/>
              <w:t>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</w:tbl>
    <w:p w:rsidR="00B001EC" w:rsidRDefault="00B001EC">
      <w:r>
        <w:br w:type="page"/>
      </w:r>
    </w:p>
    <w:tbl>
      <w:tblPr>
        <w:tblW w:w="148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5574"/>
        <w:gridCol w:w="2128"/>
        <w:gridCol w:w="1843"/>
        <w:gridCol w:w="4793"/>
      </w:tblGrid>
      <w:tr w:rsidR="00B001EC" w:rsidTr="00B001EC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1EC" w:rsidRPr="00A32368" w:rsidRDefault="00B001EC" w:rsidP="00B001EC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№ п/п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1EC" w:rsidRPr="00A32368" w:rsidRDefault="00B001EC" w:rsidP="00B001E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Мероприятия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1EC" w:rsidRPr="00A32368" w:rsidRDefault="00B001EC" w:rsidP="00B001E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Ответственные исполнители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1EC" w:rsidRPr="00A32368" w:rsidRDefault="00B001EC" w:rsidP="00B001E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Срок</w:t>
            </w:r>
          </w:p>
          <w:p w:rsidR="00B001EC" w:rsidRPr="00A32368" w:rsidRDefault="00B001EC" w:rsidP="00B001E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исполнения</w:t>
            </w:r>
          </w:p>
          <w:p w:rsidR="00B001EC" w:rsidRPr="00A32368" w:rsidRDefault="00B001EC" w:rsidP="00B001E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2025-2028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1EC" w:rsidRPr="00A32368" w:rsidRDefault="00B001EC" w:rsidP="00B001E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Ожидаемый результат</w:t>
            </w:r>
          </w:p>
        </w:tc>
      </w:tr>
      <w:tr w:rsidR="00B001EC" w:rsidTr="001A07B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1EC" w:rsidRPr="00A32368" w:rsidRDefault="00B001EC" w:rsidP="00B001EC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1.6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1EC" w:rsidRPr="00A32368" w:rsidRDefault="00E05F65" w:rsidP="00B001E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>
              <w:rPr>
                <w:rFonts w:eastAsia="Calibri"/>
                <w:sz w:val="25"/>
                <w:szCs w:val="25"/>
                <w:lang w:eastAsia="en-US"/>
              </w:rPr>
              <w:t>Утратил силу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1EC" w:rsidRPr="00A32368" w:rsidRDefault="00B001EC" w:rsidP="00B001EC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1EC" w:rsidRPr="00A32368" w:rsidRDefault="00B001EC" w:rsidP="00B001E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1EC" w:rsidRPr="00A32368" w:rsidRDefault="00B001EC" w:rsidP="00B001E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</w:p>
        </w:tc>
      </w:tr>
      <w:tr w:rsidR="00CA746A" w:rsidTr="001A07B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46A" w:rsidRPr="00CA746A" w:rsidRDefault="00CA746A" w:rsidP="00CA746A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CA746A">
              <w:rPr>
                <w:rFonts w:eastAsia="Calibri"/>
                <w:sz w:val="25"/>
                <w:szCs w:val="25"/>
                <w:lang w:eastAsia="en-US"/>
              </w:rPr>
              <w:t>1.7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46A" w:rsidRPr="00CA746A" w:rsidRDefault="00CA746A" w:rsidP="005E3E72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CA746A">
              <w:rPr>
                <w:rFonts w:eastAsia="Calibri"/>
                <w:sz w:val="25"/>
                <w:szCs w:val="25"/>
                <w:lang w:eastAsia="en-US"/>
              </w:rPr>
              <w:t>Осуществление анализа сведений</w:t>
            </w:r>
            <w:r w:rsidR="005E3E72">
              <w:rPr>
                <w:rFonts w:eastAsia="Calibri"/>
                <w:sz w:val="25"/>
                <w:szCs w:val="25"/>
                <w:lang w:eastAsia="en-US"/>
              </w:rPr>
              <w:t xml:space="preserve"> </w:t>
            </w:r>
            <w:r w:rsidRPr="00CA746A">
              <w:rPr>
                <w:rFonts w:eastAsia="Calibri"/>
                <w:sz w:val="25"/>
                <w:szCs w:val="25"/>
                <w:lang w:eastAsia="en-US"/>
              </w:rPr>
              <w:t xml:space="preserve">о доходах, </w:t>
            </w:r>
            <w:r w:rsidR="005E3E72">
              <w:rPr>
                <w:rFonts w:eastAsia="Calibri"/>
                <w:sz w:val="25"/>
                <w:szCs w:val="25"/>
                <w:lang w:eastAsia="en-US"/>
              </w:rPr>
              <w:br/>
            </w:r>
            <w:r w:rsidRPr="00CA746A">
              <w:rPr>
                <w:rFonts w:eastAsia="Calibri"/>
                <w:sz w:val="25"/>
                <w:szCs w:val="25"/>
                <w:lang w:eastAsia="en-US"/>
              </w:rPr>
              <w:t>об имуществе</w:t>
            </w:r>
            <w:r w:rsidR="005E3E72">
              <w:rPr>
                <w:rFonts w:eastAsia="Calibri"/>
                <w:sz w:val="25"/>
                <w:szCs w:val="25"/>
                <w:lang w:eastAsia="en-US"/>
              </w:rPr>
              <w:t xml:space="preserve"> </w:t>
            </w:r>
            <w:r w:rsidRPr="00CA746A">
              <w:rPr>
                <w:rFonts w:eastAsia="Calibri"/>
                <w:sz w:val="25"/>
                <w:szCs w:val="25"/>
                <w:lang w:eastAsia="en-US"/>
              </w:rPr>
              <w:t>и обязательствах имущественного характера, представляемых лицами в соответствии</w:t>
            </w:r>
            <w:r w:rsidR="005E3E72">
              <w:rPr>
                <w:rFonts w:eastAsia="Calibri"/>
                <w:sz w:val="25"/>
                <w:szCs w:val="25"/>
                <w:lang w:eastAsia="en-US"/>
              </w:rPr>
              <w:t xml:space="preserve"> </w:t>
            </w:r>
            <w:r w:rsidRPr="00CA746A">
              <w:rPr>
                <w:rFonts w:eastAsia="Calibri"/>
                <w:sz w:val="25"/>
                <w:szCs w:val="25"/>
                <w:lang w:eastAsia="en-US"/>
              </w:rPr>
              <w:t>со статьями 8 и 8.1 Федерального закона</w:t>
            </w:r>
            <w:r w:rsidR="005E3E72">
              <w:rPr>
                <w:rFonts w:eastAsia="Calibri"/>
                <w:sz w:val="25"/>
                <w:szCs w:val="25"/>
                <w:lang w:eastAsia="en-US"/>
              </w:rPr>
              <w:t xml:space="preserve"> </w:t>
            </w:r>
            <w:r w:rsidR="005E3E72">
              <w:rPr>
                <w:rFonts w:eastAsia="Calibri"/>
                <w:sz w:val="25"/>
                <w:szCs w:val="25"/>
                <w:lang w:eastAsia="en-US"/>
              </w:rPr>
              <w:br/>
            </w:r>
            <w:r w:rsidRPr="00CA746A">
              <w:rPr>
                <w:rFonts w:eastAsia="Calibri"/>
                <w:sz w:val="25"/>
                <w:szCs w:val="25"/>
                <w:lang w:eastAsia="en-US"/>
              </w:rPr>
              <w:t>от 25 декабря 2008 г. № 273-ФЗ</w:t>
            </w:r>
            <w:r w:rsidR="005E3E72">
              <w:rPr>
                <w:rFonts w:eastAsia="Calibri"/>
                <w:sz w:val="25"/>
                <w:szCs w:val="25"/>
                <w:lang w:eastAsia="en-US"/>
              </w:rPr>
              <w:t xml:space="preserve"> </w:t>
            </w:r>
            <w:r w:rsidR="005E3E72">
              <w:rPr>
                <w:rFonts w:eastAsia="Calibri"/>
                <w:sz w:val="25"/>
                <w:szCs w:val="25"/>
                <w:lang w:eastAsia="en-US"/>
              </w:rPr>
              <w:br/>
              <w:t>«</w:t>
            </w:r>
            <w:r w:rsidRPr="00CA746A">
              <w:rPr>
                <w:rFonts w:eastAsia="Calibri"/>
                <w:sz w:val="25"/>
                <w:szCs w:val="25"/>
                <w:lang w:eastAsia="en-US"/>
              </w:rPr>
              <w:t>О противодействии коррупции»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46A" w:rsidRPr="00CA746A" w:rsidRDefault="00CA746A" w:rsidP="00CA746A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CA746A">
              <w:rPr>
                <w:rFonts w:eastAsia="Calibri"/>
                <w:sz w:val="25"/>
                <w:szCs w:val="25"/>
                <w:lang w:eastAsia="en-US"/>
              </w:rPr>
              <w:t xml:space="preserve">И.о. начальника отдела государственной гражданской службы </w:t>
            </w:r>
            <w:r w:rsidRPr="00CA746A">
              <w:rPr>
                <w:rFonts w:eastAsia="Calibri"/>
                <w:sz w:val="25"/>
                <w:szCs w:val="25"/>
                <w:lang w:eastAsia="en-US"/>
              </w:rPr>
              <w:br/>
              <w:t xml:space="preserve">и кадров </w:t>
            </w:r>
            <w:r w:rsidRPr="00CA746A">
              <w:rPr>
                <w:rFonts w:eastAsia="Calibri"/>
                <w:sz w:val="25"/>
                <w:szCs w:val="25"/>
                <w:lang w:eastAsia="en-US"/>
              </w:rPr>
              <w:br/>
              <w:t xml:space="preserve">А.В. Власова </w:t>
            </w:r>
            <w:r w:rsidRPr="00CA746A">
              <w:rPr>
                <w:rFonts w:eastAsia="Calibri"/>
                <w:sz w:val="25"/>
                <w:szCs w:val="25"/>
                <w:lang w:eastAsia="en-US"/>
              </w:rPr>
              <w:br/>
              <w:t>(или лицо, исполняющее обязанности начальника отдела государственной гражданской службы и кадров)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46A" w:rsidRPr="00CA746A" w:rsidRDefault="00CA746A" w:rsidP="00CA746A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CA746A">
              <w:rPr>
                <w:rFonts w:eastAsia="Calibri"/>
                <w:sz w:val="25"/>
                <w:szCs w:val="25"/>
                <w:lang w:eastAsia="en-US"/>
              </w:rPr>
              <w:t xml:space="preserve">Ежегодно </w:t>
            </w:r>
          </w:p>
          <w:p w:rsidR="00CA746A" w:rsidRPr="00CA746A" w:rsidRDefault="00CA746A" w:rsidP="00CA746A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CA746A">
              <w:rPr>
                <w:rFonts w:eastAsia="Calibri"/>
                <w:sz w:val="25"/>
                <w:szCs w:val="25"/>
                <w:lang w:eastAsia="en-US"/>
              </w:rPr>
              <w:t xml:space="preserve">до 31 декабря 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46A" w:rsidRPr="005E3E72" w:rsidRDefault="00CA746A" w:rsidP="00CA746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5E3E72">
              <w:rPr>
                <w:rFonts w:eastAsia="Calibri"/>
                <w:sz w:val="25"/>
                <w:szCs w:val="25"/>
                <w:lang w:eastAsia="en-US"/>
              </w:rPr>
              <w:t xml:space="preserve">Доклад руководителю Управления </w:t>
            </w:r>
            <w:r w:rsidRPr="005E3E72">
              <w:rPr>
                <w:rFonts w:eastAsia="Calibri"/>
                <w:sz w:val="25"/>
                <w:szCs w:val="25"/>
                <w:lang w:eastAsia="en-US"/>
              </w:rPr>
              <w:br/>
              <w:t xml:space="preserve">с результатами проведенного анализа </w:t>
            </w:r>
            <w:r w:rsidRPr="005E3E72">
              <w:rPr>
                <w:rFonts w:eastAsia="Calibri"/>
                <w:sz w:val="25"/>
                <w:szCs w:val="25"/>
                <w:lang w:eastAsia="en-US"/>
              </w:rPr>
              <w:br/>
              <w:t xml:space="preserve">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</w:t>
            </w:r>
          </w:p>
        </w:tc>
      </w:tr>
      <w:tr w:rsidR="00A32368" w:rsidTr="001A07B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68" w:rsidRPr="00A32368" w:rsidRDefault="00A32368" w:rsidP="00A32368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1.8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68" w:rsidRPr="00A32368" w:rsidRDefault="00A32368" w:rsidP="00BD4A7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Поддержание в актуальном состоянии личных дел и анализ сведений, содержащихся в личных делах гражданских служащих и работников, актуализация сведений, содержащихся в анкетах, представляемых в Управление,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68" w:rsidRPr="00A32368" w:rsidRDefault="00A32368" w:rsidP="00A3236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sz w:val="25"/>
                <w:szCs w:val="25"/>
              </w:rPr>
              <w:t xml:space="preserve">И.о. начальника отдела государственной гражданской службы и кадров </w:t>
            </w:r>
            <w:r w:rsidR="00E23AFE">
              <w:rPr>
                <w:sz w:val="25"/>
                <w:szCs w:val="25"/>
              </w:rPr>
              <w:t>А.В. Власова</w:t>
            </w:r>
            <w:r w:rsidR="00E23AFE" w:rsidRPr="00B001EC">
              <w:rPr>
                <w:sz w:val="25"/>
                <w:szCs w:val="25"/>
              </w:rPr>
              <w:t xml:space="preserve"> </w:t>
            </w:r>
            <w:r w:rsidRPr="00A32368">
              <w:rPr>
                <w:sz w:val="25"/>
                <w:szCs w:val="25"/>
              </w:rPr>
              <w:t>(или лицо, исполняющее обязанности начальника отдела государственной гражданской службы и кадров)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68" w:rsidRPr="00A32368" w:rsidRDefault="00A32368" w:rsidP="00A3236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Ежегодно</w:t>
            </w:r>
          </w:p>
          <w:p w:rsidR="00A32368" w:rsidRPr="00A32368" w:rsidRDefault="00A32368" w:rsidP="00A3236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до 30 сентября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68" w:rsidRPr="00104FD4" w:rsidRDefault="00A32368" w:rsidP="00A32368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5E3E72">
              <w:rPr>
                <w:rFonts w:eastAsia="Calibri"/>
                <w:sz w:val="25"/>
                <w:szCs w:val="25"/>
                <w:lang w:eastAsia="en-US"/>
              </w:rPr>
              <w:t>Актуализация личных дел, предотвращение конфликта интересов на государственной службе</w:t>
            </w:r>
          </w:p>
        </w:tc>
      </w:tr>
      <w:tr w:rsidR="005E3E72" w:rsidTr="005E3E72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E72" w:rsidRPr="00A32368" w:rsidRDefault="005E3E72" w:rsidP="005E3E72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lastRenderedPageBreak/>
              <w:t>№ п/п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E72" w:rsidRPr="00A32368" w:rsidRDefault="005E3E72" w:rsidP="005E3E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Мероприятия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E72" w:rsidRPr="00A32368" w:rsidRDefault="005E3E72" w:rsidP="005E3E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Ответственные исполнители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E72" w:rsidRPr="00A32368" w:rsidRDefault="005E3E72" w:rsidP="005E3E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Срок</w:t>
            </w:r>
          </w:p>
          <w:p w:rsidR="005E3E72" w:rsidRPr="00A32368" w:rsidRDefault="005E3E72" w:rsidP="005E3E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исполнения</w:t>
            </w:r>
          </w:p>
          <w:p w:rsidR="005E3E72" w:rsidRPr="00A32368" w:rsidRDefault="005E3E72" w:rsidP="005E3E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2025-2028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E72" w:rsidRPr="00A32368" w:rsidRDefault="005E3E72" w:rsidP="005E3E7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Ожидаемый результат</w:t>
            </w:r>
          </w:p>
        </w:tc>
      </w:tr>
      <w:tr w:rsidR="005E3E72" w:rsidTr="001A07B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72" w:rsidRPr="00A32368" w:rsidRDefault="005E3E72" w:rsidP="005E3E72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1.9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72" w:rsidRPr="00A32368" w:rsidRDefault="005E3E72" w:rsidP="005E3E7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72" w:rsidRPr="00A32368" w:rsidRDefault="005E3E72" w:rsidP="005E3E72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A32368">
              <w:rPr>
                <w:sz w:val="25"/>
                <w:szCs w:val="25"/>
              </w:rPr>
              <w:t xml:space="preserve">И.о. начальника отдела государственной гражданской службы и кадров </w:t>
            </w:r>
            <w:r>
              <w:rPr>
                <w:sz w:val="25"/>
                <w:szCs w:val="25"/>
              </w:rPr>
              <w:t>А.В. Власова</w:t>
            </w:r>
            <w:r w:rsidRPr="00B001EC">
              <w:rPr>
                <w:sz w:val="25"/>
                <w:szCs w:val="25"/>
              </w:rPr>
              <w:t xml:space="preserve"> </w:t>
            </w:r>
            <w:r w:rsidRPr="00A32368">
              <w:rPr>
                <w:sz w:val="25"/>
                <w:szCs w:val="25"/>
              </w:rPr>
              <w:t>(или лицо, исполняющее обязанности начальника отдела государственной гражданской службы и кадров)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72" w:rsidRPr="00A32368" w:rsidRDefault="005E3E72" w:rsidP="005E3E72">
            <w:pPr>
              <w:jc w:val="center"/>
              <w:rPr>
                <w:sz w:val="25"/>
                <w:szCs w:val="25"/>
              </w:rPr>
            </w:pPr>
            <w:r w:rsidRPr="00A32368">
              <w:rPr>
                <w:sz w:val="25"/>
                <w:szCs w:val="25"/>
              </w:rPr>
              <w:t xml:space="preserve">Раз </w:t>
            </w:r>
          </w:p>
          <w:p w:rsidR="005E3E72" w:rsidRPr="00A32368" w:rsidRDefault="005E3E72" w:rsidP="005E3E72">
            <w:pPr>
              <w:jc w:val="center"/>
              <w:rPr>
                <w:sz w:val="25"/>
                <w:szCs w:val="25"/>
              </w:rPr>
            </w:pPr>
            <w:r w:rsidRPr="00A32368">
              <w:rPr>
                <w:sz w:val="25"/>
                <w:szCs w:val="25"/>
              </w:rPr>
              <w:t>в полугодие</w:t>
            </w:r>
            <w:r>
              <w:rPr>
                <w:sz w:val="25"/>
                <w:szCs w:val="25"/>
              </w:rPr>
              <w:t>:</w:t>
            </w:r>
            <w:r w:rsidRPr="00A32368">
              <w:rPr>
                <w:sz w:val="25"/>
                <w:szCs w:val="25"/>
              </w:rPr>
              <w:t xml:space="preserve"> </w:t>
            </w:r>
          </w:p>
          <w:p w:rsidR="005E3E72" w:rsidRPr="00A32368" w:rsidRDefault="005E3E72" w:rsidP="005E3E72">
            <w:pPr>
              <w:jc w:val="center"/>
              <w:rPr>
                <w:sz w:val="25"/>
                <w:szCs w:val="25"/>
              </w:rPr>
            </w:pPr>
            <w:r w:rsidRPr="00A32368">
              <w:rPr>
                <w:sz w:val="25"/>
                <w:szCs w:val="25"/>
              </w:rPr>
              <w:t>до 28 февраля</w:t>
            </w:r>
            <w:r>
              <w:rPr>
                <w:sz w:val="25"/>
                <w:szCs w:val="25"/>
              </w:rPr>
              <w:t>,</w:t>
            </w:r>
          </w:p>
          <w:p w:rsidR="005E3E72" w:rsidRPr="00A32368" w:rsidRDefault="005E3E72" w:rsidP="005E3E72">
            <w:pPr>
              <w:jc w:val="center"/>
              <w:rPr>
                <w:sz w:val="25"/>
                <w:szCs w:val="25"/>
              </w:rPr>
            </w:pPr>
            <w:r w:rsidRPr="00A32368">
              <w:rPr>
                <w:sz w:val="25"/>
                <w:szCs w:val="25"/>
              </w:rPr>
              <w:t>до 30 сентября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E72" w:rsidRPr="00104FD4" w:rsidRDefault="005E3E72" w:rsidP="005E3E7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104FD4">
              <w:rPr>
                <w:rFonts w:eastAsia="Calibri"/>
                <w:spacing w:val="-2"/>
                <w:lang w:eastAsia="en-US"/>
              </w:rPr>
              <w:t>Проведение занятий по антикоррупционному</w:t>
            </w:r>
            <w:r w:rsidRPr="00104FD4">
              <w:rPr>
                <w:rFonts w:eastAsia="Calibri"/>
                <w:lang w:eastAsia="en-US"/>
              </w:rPr>
              <w:t xml:space="preserve"> просвещению гражданских служащих Управления</w:t>
            </w:r>
          </w:p>
        </w:tc>
      </w:tr>
      <w:tr w:rsidR="00A32368" w:rsidTr="001A07B3"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68" w:rsidRPr="00A32368" w:rsidRDefault="00A32368" w:rsidP="00A32368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1.10</w:t>
            </w:r>
          </w:p>
        </w:tc>
        <w:tc>
          <w:tcPr>
            <w:tcW w:w="5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68" w:rsidRPr="00A32368" w:rsidRDefault="00A32368" w:rsidP="00A32368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A32368">
              <w:rPr>
                <w:sz w:val="25"/>
                <w:szCs w:val="25"/>
              </w:rPr>
              <w:t>Ознакомление граждан, поступающих на государственную службу в Управление, под роспись с нормативными документами, регламентирующими вопросы предупреждения и противодействия коррупции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FE" w:rsidRDefault="00A32368" w:rsidP="00A32368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5"/>
                <w:szCs w:val="25"/>
              </w:rPr>
            </w:pPr>
            <w:r w:rsidRPr="00A32368">
              <w:rPr>
                <w:sz w:val="25"/>
                <w:szCs w:val="25"/>
              </w:rPr>
              <w:t xml:space="preserve">И.о. начальника отдела государственной гражданской службы и кадров </w:t>
            </w:r>
            <w:r w:rsidR="00E23AFE">
              <w:rPr>
                <w:sz w:val="25"/>
                <w:szCs w:val="25"/>
              </w:rPr>
              <w:t>А.В. Власова</w:t>
            </w:r>
            <w:r w:rsidR="00E23AFE" w:rsidRPr="00B001EC">
              <w:rPr>
                <w:sz w:val="25"/>
                <w:szCs w:val="25"/>
              </w:rPr>
              <w:t xml:space="preserve"> </w:t>
            </w:r>
          </w:p>
          <w:p w:rsidR="00A32368" w:rsidRPr="00A32368" w:rsidRDefault="00A32368" w:rsidP="00A32368">
            <w:pPr>
              <w:autoSpaceDE w:val="0"/>
              <w:autoSpaceDN w:val="0"/>
              <w:adjustRightInd w:val="0"/>
              <w:ind w:left="-108" w:right="-108"/>
              <w:jc w:val="center"/>
              <w:rPr>
                <w:sz w:val="25"/>
                <w:szCs w:val="25"/>
              </w:rPr>
            </w:pPr>
            <w:r w:rsidRPr="00A32368">
              <w:rPr>
                <w:sz w:val="25"/>
                <w:szCs w:val="25"/>
              </w:rPr>
              <w:t>(или лицо, исполняющее обязанности начальника отдела государственной гражданской службы и кадров)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68" w:rsidRPr="00A32368" w:rsidRDefault="00A32368" w:rsidP="00A32368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A32368">
              <w:rPr>
                <w:sz w:val="25"/>
                <w:szCs w:val="25"/>
              </w:rPr>
              <w:t>Постоянно</w:t>
            </w:r>
          </w:p>
        </w:tc>
        <w:tc>
          <w:tcPr>
            <w:tcW w:w="4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68" w:rsidRPr="00A32368" w:rsidRDefault="00A32368" w:rsidP="00A32368">
            <w:pPr>
              <w:autoSpaceDE w:val="0"/>
              <w:autoSpaceDN w:val="0"/>
              <w:adjustRightInd w:val="0"/>
              <w:jc w:val="both"/>
              <w:rPr>
                <w:spacing w:val="-8"/>
                <w:sz w:val="25"/>
                <w:szCs w:val="25"/>
              </w:rPr>
            </w:pPr>
            <w:r w:rsidRPr="00A32368">
              <w:rPr>
                <w:spacing w:val="-8"/>
                <w:sz w:val="25"/>
                <w:szCs w:val="25"/>
              </w:rPr>
              <w:t xml:space="preserve">Граждане, поступающих на государственную службу в Управление, ознакомлены </w:t>
            </w:r>
            <w:r w:rsidRPr="00A32368">
              <w:rPr>
                <w:spacing w:val="-8"/>
                <w:sz w:val="25"/>
                <w:szCs w:val="25"/>
              </w:rPr>
              <w:br/>
              <w:t>под роспись с нормативными документами, регламентирующими вопросы предупреждения и противодействия коррупции</w:t>
            </w:r>
          </w:p>
        </w:tc>
      </w:tr>
    </w:tbl>
    <w:p w:rsidR="00E55D6A" w:rsidRDefault="00E55D6A">
      <w:r>
        <w:br w:type="page"/>
      </w:r>
    </w:p>
    <w:tbl>
      <w:tblPr>
        <w:tblW w:w="148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1"/>
        <w:gridCol w:w="5574"/>
        <w:gridCol w:w="2128"/>
        <w:gridCol w:w="1843"/>
        <w:gridCol w:w="4793"/>
      </w:tblGrid>
      <w:tr w:rsidR="00E55D6A" w:rsidTr="00E55D6A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D6A" w:rsidRPr="00A32368" w:rsidRDefault="00E55D6A" w:rsidP="00E55D6A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№ п/п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D6A" w:rsidRPr="00A32368" w:rsidRDefault="00E55D6A" w:rsidP="00E55D6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Мероприятия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D6A" w:rsidRPr="00A32368" w:rsidRDefault="00E55D6A" w:rsidP="00E55D6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Ответственные исполнители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D6A" w:rsidRPr="00A32368" w:rsidRDefault="00E55D6A" w:rsidP="00E55D6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Срок</w:t>
            </w:r>
          </w:p>
          <w:p w:rsidR="00E55D6A" w:rsidRPr="00A32368" w:rsidRDefault="00E55D6A" w:rsidP="00E55D6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исполнения</w:t>
            </w:r>
          </w:p>
          <w:p w:rsidR="00E55D6A" w:rsidRPr="00A32368" w:rsidRDefault="00E55D6A" w:rsidP="00E55D6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2025-2028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D6A" w:rsidRPr="00A32368" w:rsidRDefault="00E55D6A" w:rsidP="00E55D6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Ожидаемый результат</w:t>
            </w:r>
          </w:p>
        </w:tc>
      </w:tr>
      <w:tr w:rsidR="00E55D6A" w:rsidTr="001A07B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D6A" w:rsidRPr="00E55D6A" w:rsidRDefault="00E55D6A" w:rsidP="00E55D6A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E55D6A">
              <w:rPr>
                <w:rFonts w:eastAsia="Calibri"/>
                <w:sz w:val="25"/>
                <w:szCs w:val="25"/>
                <w:lang w:eastAsia="en-US"/>
              </w:rPr>
              <w:t>1.11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D6A" w:rsidRPr="00E55D6A" w:rsidRDefault="00E55D6A" w:rsidP="00E55D6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E55D6A">
              <w:rPr>
                <w:rFonts w:eastAsia="Calibri"/>
                <w:sz w:val="25"/>
                <w:szCs w:val="25"/>
                <w:lang w:eastAsia="en-US"/>
              </w:rPr>
              <w:t xml:space="preserve">Обеспечение участия гражданских </w:t>
            </w:r>
            <w:r>
              <w:rPr>
                <w:rFonts w:eastAsia="Calibri"/>
                <w:sz w:val="25"/>
                <w:szCs w:val="25"/>
                <w:lang w:eastAsia="en-US"/>
              </w:rPr>
              <w:br/>
            </w:r>
            <w:r w:rsidRPr="00E55D6A">
              <w:rPr>
                <w:rFonts w:eastAsia="Calibri"/>
                <w:sz w:val="25"/>
                <w:szCs w:val="25"/>
                <w:lang w:eastAsia="en-US"/>
              </w:rPr>
              <w:t xml:space="preserve">служащих Управления, в должностные обязанности которых входит участие </w:t>
            </w:r>
            <w:r>
              <w:rPr>
                <w:rFonts w:eastAsia="Calibri"/>
                <w:sz w:val="25"/>
                <w:szCs w:val="25"/>
                <w:lang w:eastAsia="en-US"/>
              </w:rPr>
              <w:br/>
            </w:r>
            <w:r w:rsidRPr="00E55D6A">
              <w:rPr>
                <w:rFonts w:eastAsia="Calibri"/>
                <w:sz w:val="25"/>
                <w:szCs w:val="25"/>
                <w:lang w:eastAsia="en-US"/>
              </w:rPr>
              <w:t>в противодействии коррупции,</w:t>
            </w:r>
            <w:r>
              <w:rPr>
                <w:rFonts w:eastAsia="Calibri"/>
                <w:sz w:val="25"/>
                <w:szCs w:val="25"/>
                <w:lang w:eastAsia="en-US"/>
              </w:rPr>
              <w:t xml:space="preserve"> </w:t>
            </w:r>
            <w:r w:rsidRPr="00E55D6A">
              <w:rPr>
                <w:rFonts w:eastAsia="Calibri"/>
                <w:sz w:val="25"/>
                <w:szCs w:val="25"/>
                <w:lang w:eastAsia="en-US"/>
              </w:rPr>
              <w:t xml:space="preserve">в мероприятиях по профессиональному развитию в области противодействия коррупции, в том числе </w:t>
            </w:r>
            <w:r w:rsidR="006C5098">
              <w:rPr>
                <w:rFonts w:eastAsia="Calibri"/>
                <w:sz w:val="25"/>
                <w:szCs w:val="25"/>
                <w:lang w:eastAsia="en-US"/>
              </w:rPr>
              <w:br/>
            </w:r>
            <w:r w:rsidRPr="00E55D6A">
              <w:rPr>
                <w:rFonts w:eastAsia="Calibri"/>
                <w:sz w:val="25"/>
                <w:szCs w:val="25"/>
                <w:lang w:eastAsia="en-US"/>
              </w:rPr>
              <w:t>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D6A" w:rsidRPr="00E55D6A" w:rsidRDefault="00E55D6A" w:rsidP="00E55D6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sz w:val="25"/>
                <w:szCs w:val="25"/>
              </w:rPr>
              <w:t xml:space="preserve">И.о. начальника отдела государственной гражданской службы и кадров </w:t>
            </w:r>
            <w:r>
              <w:rPr>
                <w:sz w:val="25"/>
                <w:szCs w:val="25"/>
              </w:rPr>
              <w:t>А.В. Власова</w:t>
            </w:r>
            <w:r w:rsidRPr="00B001EC">
              <w:rPr>
                <w:sz w:val="25"/>
                <w:szCs w:val="25"/>
              </w:rPr>
              <w:t xml:space="preserve"> </w:t>
            </w:r>
            <w:r w:rsidRPr="00A32368">
              <w:rPr>
                <w:sz w:val="25"/>
                <w:szCs w:val="25"/>
              </w:rPr>
              <w:t>(или лицо, исполняющее обязанности начальника отдела государственной гражданской службы и кадров)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D6A" w:rsidRPr="00E55D6A" w:rsidRDefault="00E55D6A" w:rsidP="00E55D6A">
            <w:pPr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E55D6A">
              <w:rPr>
                <w:rFonts w:eastAsia="Calibri"/>
                <w:sz w:val="25"/>
                <w:szCs w:val="25"/>
                <w:lang w:eastAsia="en-US"/>
              </w:rPr>
              <w:t>Ежегодно</w:t>
            </w:r>
          </w:p>
          <w:p w:rsidR="00E55D6A" w:rsidRPr="00E55D6A" w:rsidRDefault="00E55D6A" w:rsidP="00E55D6A">
            <w:pPr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E55D6A">
              <w:rPr>
                <w:rFonts w:eastAsia="Calibri"/>
                <w:sz w:val="25"/>
                <w:szCs w:val="25"/>
                <w:lang w:eastAsia="en-US"/>
              </w:rPr>
              <w:t>до 1 декабря</w:t>
            </w:r>
          </w:p>
          <w:p w:rsidR="00E55D6A" w:rsidRPr="00E55D6A" w:rsidRDefault="00E55D6A" w:rsidP="00E55D6A">
            <w:pPr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D6A" w:rsidRPr="00E55D6A" w:rsidRDefault="00E55D6A" w:rsidP="00E55D6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E55D6A">
              <w:rPr>
                <w:rFonts w:eastAsia="Calibri"/>
                <w:sz w:val="25"/>
                <w:szCs w:val="25"/>
                <w:lang w:eastAsia="en-US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  <w:tr w:rsidR="00E55D6A" w:rsidTr="001A07B3"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D6A" w:rsidRPr="00A32368" w:rsidRDefault="00E55D6A" w:rsidP="00E55D6A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1.12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D6A" w:rsidRPr="00A32368" w:rsidRDefault="00E55D6A" w:rsidP="00E55D6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D6A" w:rsidRPr="00A32368" w:rsidRDefault="00E55D6A" w:rsidP="00E55D6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sz w:val="25"/>
                <w:szCs w:val="25"/>
              </w:rPr>
              <w:t xml:space="preserve">И.о. начальника отдела государственной гражданской службы и кадров </w:t>
            </w:r>
            <w:r>
              <w:rPr>
                <w:sz w:val="25"/>
                <w:szCs w:val="25"/>
              </w:rPr>
              <w:t>А.В. Власова</w:t>
            </w:r>
            <w:r w:rsidRPr="00B001EC">
              <w:rPr>
                <w:sz w:val="25"/>
                <w:szCs w:val="25"/>
              </w:rPr>
              <w:t xml:space="preserve"> </w:t>
            </w:r>
            <w:r w:rsidRPr="00A32368">
              <w:rPr>
                <w:sz w:val="25"/>
                <w:szCs w:val="25"/>
              </w:rPr>
              <w:t>(или лицо, исполняющее обязанности начальника отдела государственной гражданской службы и кадров)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D6A" w:rsidRPr="00A32368" w:rsidRDefault="00E55D6A" w:rsidP="00E55D6A">
            <w:pPr>
              <w:jc w:val="center"/>
              <w:rPr>
                <w:sz w:val="25"/>
                <w:szCs w:val="25"/>
              </w:rPr>
            </w:pPr>
            <w:r w:rsidRPr="00A32368">
              <w:rPr>
                <w:sz w:val="25"/>
                <w:szCs w:val="25"/>
              </w:rPr>
              <w:t xml:space="preserve">Ежегодно </w:t>
            </w:r>
          </w:p>
          <w:p w:rsidR="00E55D6A" w:rsidRPr="00A32368" w:rsidRDefault="00E55D6A" w:rsidP="00E55D6A">
            <w:pPr>
              <w:jc w:val="center"/>
              <w:rPr>
                <w:sz w:val="25"/>
                <w:szCs w:val="25"/>
              </w:rPr>
            </w:pPr>
            <w:r w:rsidRPr="00A32368">
              <w:rPr>
                <w:sz w:val="25"/>
                <w:szCs w:val="25"/>
              </w:rPr>
              <w:t>до 1 декабря</w:t>
            </w:r>
          </w:p>
          <w:p w:rsidR="00E55D6A" w:rsidRPr="00A32368" w:rsidRDefault="00E55D6A" w:rsidP="00E55D6A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D6A" w:rsidRPr="00A32368" w:rsidRDefault="00E55D6A" w:rsidP="00E55D6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Повышение уровня профессионального развития и качества выполнения должностных обязанностей гражданских служащих Управления</w:t>
            </w:r>
          </w:p>
        </w:tc>
      </w:tr>
    </w:tbl>
    <w:p w:rsidR="00A32368" w:rsidRDefault="00A32368">
      <w:r>
        <w:br w:type="page"/>
      </w:r>
    </w:p>
    <w:tbl>
      <w:tblPr>
        <w:tblW w:w="148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5574"/>
        <w:gridCol w:w="2128"/>
        <w:gridCol w:w="1843"/>
        <w:gridCol w:w="4795"/>
      </w:tblGrid>
      <w:tr w:rsidR="00A32368" w:rsidTr="00A32368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368" w:rsidRPr="00A32368" w:rsidRDefault="00A32368" w:rsidP="00A32368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№ п/п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368" w:rsidRPr="00A32368" w:rsidRDefault="00A32368" w:rsidP="00A3236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Мероприятия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368" w:rsidRPr="00A32368" w:rsidRDefault="00A32368" w:rsidP="00A3236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Ответственные исполнители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368" w:rsidRPr="00A32368" w:rsidRDefault="00A32368" w:rsidP="00A3236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Срок</w:t>
            </w:r>
          </w:p>
          <w:p w:rsidR="00A32368" w:rsidRPr="00A32368" w:rsidRDefault="00A32368" w:rsidP="00A3236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исполнения</w:t>
            </w:r>
          </w:p>
          <w:p w:rsidR="00A32368" w:rsidRPr="00A32368" w:rsidRDefault="00A32368" w:rsidP="00A3236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2025-2028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368" w:rsidRPr="00A32368" w:rsidRDefault="00A32368" w:rsidP="00A3236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Ожидаемый результат</w:t>
            </w:r>
          </w:p>
        </w:tc>
      </w:tr>
      <w:tr w:rsidR="00A32368" w:rsidTr="00A32368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68" w:rsidRPr="00A32368" w:rsidRDefault="00A32368" w:rsidP="00A32368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2</w:t>
            </w:r>
          </w:p>
        </w:tc>
        <w:tc>
          <w:tcPr>
            <w:tcW w:w="1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68" w:rsidRPr="00A32368" w:rsidRDefault="00A32368" w:rsidP="00A32368">
            <w:pPr>
              <w:autoSpaceDE w:val="0"/>
              <w:autoSpaceDN w:val="0"/>
              <w:adjustRightInd w:val="0"/>
              <w:spacing w:before="40"/>
              <w:jc w:val="center"/>
              <w:outlineLvl w:val="1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 xml:space="preserve">Выявление и систематизация причин и условий проявления коррупции в деятельности Управления, </w:t>
            </w:r>
          </w:p>
          <w:p w:rsidR="00A32368" w:rsidRPr="00A32368" w:rsidRDefault="00A32368" w:rsidP="00A32368">
            <w:pPr>
              <w:autoSpaceDE w:val="0"/>
              <w:autoSpaceDN w:val="0"/>
              <w:adjustRightInd w:val="0"/>
              <w:spacing w:after="40"/>
              <w:jc w:val="center"/>
              <w:outlineLvl w:val="1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мониторинг коррупционных рисков и их устранение (минимизация)</w:t>
            </w:r>
          </w:p>
        </w:tc>
      </w:tr>
      <w:tr w:rsidR="00A32368" w:rsidTr="00A32368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68" w:rsidRPr="00A32368" w:rsidRDefault="00A32368" w:rsidP="00A32368">
            <w:pPr>
              <w:shd w:val="clear" w:color="auto" w:fill="FFFFFF"/>
              <w:tabs>
                <w:tab w:val="left" w:pos="336"/>
              </w:tabs>
              <w:ind w:left="-108"/>
              <w:jc w:val="center"/>
              <w:rPr>
                <w:sz w:val="25"/>
                <w:szCs w:val="25"/>
              </w:rPr>
            </w:pPr>
            <w:r w:rsidRPr="00A32368">
              <w:rPr>
                <w:sz w:val="25"/>
                <w:szCs w:val="25"/>
              </w:rPr>
              <w:t>2.1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68" w:rsidRPr="00A32368" w:rsidRDefault="00A32368" w:rsidP="00A3236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 xml:space="preserve">Рассмотрение должностных обязанностей (функций) гражданских служащих Управления, исполнение (осуществлении) которых </w:t>
            </w:r>
            <w:r w:rsidRPr="00D22108">
              <w:rPr>
                <w:rFonts w:eastAsia="Calibri"/>
                <w:sz w:val="25"/>
                <w:szCs w:val="25"/>
                <w:lang w:eastAsia="en-US"/>
              </w:rPr>
              <w:t xml:space="preserve">связано </w:t>
            </w:r>
            <w:r w:rsidRPr="00D22108">
              <w:rPr>
                <w:rFonts w:eastAsia="Calibri"/>
                <w:sz w:val="25"/>
                <w:szCs w:val="25"/>
                <w:lang w:eastAsia="en-US"/>
              </w:rPr>
              <w:br/>
              <w:t>с коррупционными рисками</w:t>
            </w:r>
            <w:r w:rsidRPr="00A32368">
              <w:rPr>
                <w:rFonts w:eastAsia="Calibri"/>
                <w:sz w:val="25"/>
                <w:szCs w:val="25"/>
                <w:lang w:eastAsia="en-US"/>
              </w:rPr>
              <w:t>, для последующего включения этих должностей в Перечень отдельных должностей гражданской службы в Управлении, при замещении которых гражданские служащие обязаны представлять сведения о своих доходах, а также сведения о доходах своих супруги (супруга) и несовершеннолетних детей (далее – Перечень должностей)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68" w:rsidRPr="00A32368" w:rsidRDefault="00A32368" w:rsidP="00A32368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A32368">
              <w:rPr>
                <w:sz w:val="25"/>
                <w:szCs w:val="25"/>
              </w:rPr>
              <w:t xml:space="preserve">И.о. начальника отдела государственной гражданской службы и кадров </w:t>
            </w:r>
            <w:r w:rsidR="00E23AFE">
              <w:rPr>
                <w:sz w:val="25"/>
                <w:szCs w:val="25"/>
              </w:rPr>
              <w:t>А.В. Власова</w:t>
            </w:r>
            <w:r w:rsidR="00E23AFE" w:rsidRPr="00B001EC">
              <w:rPr>
                <w:sz w:val="25"/>
                <w:szCs w:val="25"/>
              </w:rPr>
              <w:t xml:space="preserve"> </w:t>
            </w:r>
            <w:r w:rsidRPr="00A32368">
              <w:rPr>
                <w:sz w:val="25"/>
                <w:szCs w:val="25"/>
              </w:rPr>
              <w:t>(или лицо, исполняющее обязанности начальника отдела государственной гражданской службы и кадров)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68" w:rsidRPr="00A32368" w:rsidRDefault="00A32368" w:rsidP="00A32368">
            <w:pPr>
              <w:jc w:val="center"/>
              <w:rPr>
                <w:sz w:val="25"/>
                <w:szCs w:val="25"/>
              </w:rPr>
            </w:pPr>
            <w:r w:rsidRPr="00A32368">
              <w:rPr>
                <w:sz w:val="25"/>
                <w:szCs w:val="25"/>
              </w:rPr>
              <w:t xml:space="preserve">Ежегодно </w:t>
            </w:r>
          </w:p>
          <w:p w:rsidR="00A32368" w:rsidRPr="00A32368" w:rsidRDefault="00A32368" w:rsidP="00A32368">
            <w:pPr>
              <w:jc w:val="center"/>
              <w:rPr>
                <w:sz w:val="25"/>
                <w:szCs w:val="25"/>
              </w:rPr>
            </w:pPr>
            <w:r w:rsidRPr="00A32368">
              <w:rPr>
                <w:sz w:val="25"/>
                <w:szCs w:val="25"/>
              </w:rPr>
              <w:t>до 3</w:t>
            </w:r>
            <w:r w:rsidR="00E61D5D">
              <w:rPr>
                <w:sz w:val="25"/>
                <w:szCs w:val="25"/>
              </w:rPr>
              <w:t>1</w:t>
            </w:r>
            <w:r w:rsidRPr="00A32368">
              <w:rPr>
                <w:sz w:val="25"/>
                <w:szCs w:val="25"/>
              </w:rPr>
              <w:t xml:space="preserve"> </w:t>
            </w:r>
            <w:r w:rsidR="006C5098">
              <w:rPr>
                <w:sz w:val="25"/>
                <w:szCs w:val="25"/>
              </w:rPr>
              <w:t>декабря</w:t>
            </w:r>
          </w:p>
          <w:p w:rsidR="00A32368" w:rsidRPr="00A32368" w:rsidRDefault="00A32368" w:rsidP="00A32368">
            <w:pPr>
              <w:shd w:val="clear" w:color="auto" w:fill="FFFFFF"/>
              <w:ind w:left="8" w:right="259" w:hanging="8"/>
              <w:jc w:val="center"/>
              <w:rPr>
                <w:sz w:val="25"/>
                <w:szCs w:val="25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368" w:rsidRPr="00A32368" w:rsidRDefault="00A32368" w:rsidP="00A32368">
            <w:pPr>
              <w:shd w:val="clear" w:color="auto" w:fill="FFFFFF"/>
              <w:ind w:right="24"/>
              <w:jc w:val="both"/>
              <w:rPr>
                <w:sz w:val="25"/>
                <w:szCs w:val="25"/>
              </w:rPr>
            </w:pPr>
            <w:r w:rsidRPr="00D22108">
              <w:rPr>
                <w:rFonts w:eastAsia="Calibri"/>
                <w:sz w:val="25"/>
                <w:szCs w:val="25"/>
                <w:lang w:eastAsia="en-US"/>
              </w:rPr>
              <w:t xml:space="preserve">Внесение уточнений в Перечень должностей (при необходимости) </w:t>
            </w:r>
          </w:p>
        </w:tc>
      </w:tr>
      <w:tr w:rsidR="00A32368" w:rsidTr="00A32368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2368" w:rsidRPr="00A32368" w:rsidRDefault="00A32368" w:rsidP="00A32368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3</w:t>
            </w:r>
          </w:p>
        </w:tc>
        <w:tc>
          <w:tcPr>
            <w:tcW w:w="1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68" w:rsidRPr="00A32368" w:rsidRDefault="00A32368" w:rsidP="00A32368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Мероприятия, направленные на противодействие коррупции, с учетом специфики деятельности Управления</w:t>
            </w:r>
          </w:p>
        </w:tc>
      </w:tr>
      <w:tr w:rsidR="00A32368" w:rsidTr="00A32368"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68" w:rsidRPr="00A32368" w:rsidRDefault="00A32368" w:rsidP="00A32368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>3.1</w:t>
            </w:r>
          </w:p>
        </w:tc>
        <w:tc>
          <w:tcPr>
            <w:tcW w:w="5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68" w:rsidRPr="00A32368" w:rsidRDefault="00A32368" w:rsidP="00E23AFE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A32368">
              <w:rPr>
                <w:sz w:val="25"/>
                <w:szCs w:val="25"/>
              </w:rPr>
              <w:t xml:space="preserve">Своевременное направление в Управление внутреннего контроля и аудита Федерального казначейства (далее – Федеральное казначейство) информации о результатах контрольных </w:t>
            </w:r>
            <w:r w:rsidRPr="00E23AFE">
              <w:rPr>
                <w:spacing w:val="-4"/>
                <w:sz w:val="25"/>
                <w:szCs w:val="25"/>
              </w:rPr>
              <w:t>мероприятий, проведенных</w:t>
            </w:r>
            <w:r w:rsidR="00E23AFE">
              <w:rPr>
                <w:spacing w:val="-4"/>
                <w:sz w:val="25"/>
                <w:szCs w:val="25"/>
              </w:rPr>
              <w:t xml:space="preserve"> </w:t>
            </w:r>
            <w:r w:rsidRPr="00E23AFE">
              <w:rPr>
                <w:spacing w:val="-4"/>
                <w:sz w:val="25"/>
                <w:szCs w:val="25"/>
              </w:rPr>
              <w:t>правоохранительными</w:t>
            </w:r>
            <w:r w:rsidRPr="00A32368">
              <w:rPr>
                <w:sz w:val="25"/>
                <w:szCs w:val="25"/>
              </w:rPr>
              <w:t xml:space="preserve"> органами в Управлении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68" w:rsidRPr="00A32368" w:rsidRDefault="00A32368" w:rsidP="00A3236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 xml:space="preserve">Начальник </w:t>
            </w:r>
          </w:p>
          <w:p w:rsidR="00A32368" w:rsidRPr="00A32368" w:rsidRDefault="00A32368" w:rsidP="00A3236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 xml:space="preserve">отдела внутреннего контроля </w:t>
            </w:r>
            <w:r w:rsidRPr="00A32368">
              <w:rPr>
                <w:rFonts w:eastAsia="Calibri"/>
                <w:sz w:val="25"/>
                <w:szCs w:val="25"/>
                <w:lang w:eastAsia="en-US"/>
              </w:rPr>
              <w:br/>
              <w:t>и аудита</w:t>
            </w:r>
          </w:p>
          <w:p w:rsidR="00A32368" w:rsidRPr="00A32368" w:rsidRDefault="00A32368" w:rsidP="00A32368">
            <w:pPr>
              <w:autoSpaceDE w:val="0"/>
              <w:autoSpaceDN w:val="0"/>
              <w:adjustRightInd w:val="0"/>
              <w:jc w:val="center"/>
              <w:rPr>
                <w:rFonts w:eastAsia="Calibri"/>
                <w:spacing w:val="-2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pacing w:val="-2"/>
                <w:sz w:val="25"/>
                <w:szCs w:val="25"/>
                <w:lang w:eastAsia="en-US"/>
              </w:rPr>
              <w:t>Е.С. Колесникова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68" w:rsidRPr="00A32368" w:rsidRDefault="00A32368" w:rsidP="00A32368">
            <w:pPr>
              <w:jc w:val="center"/>
              <w:rPr>
                <w:sz w:val="25"/>
                <w:szCs w:val="25"/>
              </w:rPr>
            </w:pPr>
            <w:r w:rsidRPr="00A32368">
              <w:rPr>
                <w:sz w:val="25"/>
                <w:szCs w:val="25"/>
              </w:rPr>
              <w:t>Ежегодно</w:t>
            </w:r>
          </w:p>
          <w:p w:rsidR="00A32368" w:rsidRPr="00A32368" w:rsidRDefault="00A32368" w:rsidP="00A32368">
            <w:pPr>
              <w:jc w:val="center"/>
              <w:rPr>
                <w:sz w:val="25"/>
                <w:szCs w:val="25"/>
              </w:rPr>
            </w:pPr>
            <w:r w:rsidRPr="00A32368">
              <w:rPr>
                <w:sz w:val="25"/>
                <w:szCs w:val="25"/>
              </w:rPr>
              <w:t>до 30 июня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368" w:rsidRPr="00A32368" w:rsidRDefault="00A32368" w:rsidP="00A3236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A32368">
              <w:rPr>
                <w:rFonts w:eastAsia="Calibri"/>
                <w:sz w:val="25"/>
                <w:szCs w:val="25"/>
                <w:lang w:eastAsia="en-US"/>
              </w:rPr>
              <w:t xml:space="preserve">Руководителю Управления представлен доклад о направлении в </w:t>
            </w:r>
            <w:r w:rsidRPr="00A32368">
              <w:rPr>
                <w:sz w:val="25"/>
                <w:szCs w:val="25"/>
              </w:rPr>
              <w:t>Федеральное казначейство</w:t>
            </w:r>
            <w:r w:rsidRPr="00A32368">
              <w:rPr>
                <w:rFonts w:eastAsia="Calibri"/>
                <w:sz w:val="25"/>
                <w:szCs w:val="25"/>
                <w:lang w:eastAsia="en-US"/>
              </w:rPr>
              <w:t xml:space="preserve"> соответствующей информации </w:t>
            </w:r>
          </w:p>
        </w:tc>
      </w:tr>
    </w:tbl>
    <w:p w:rsidR="004B17DF" w:rsidRDefault="004B17DF">
      <w:r>
        <w:br w:type="page"/>
      </w:r>
    </w:p>
    <w:tbl>
      <w:tblPr>
        <w:tblW w:w="148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5575"/>
        <w:gridCol w:w="2128"/>
        <w:gridCol w:w="1843"/>
        <w:gridCol w:w="4795"/>
      </w:tblGrid>
      <w:tr w:rsidR="004B17DF" w:rsidTr="00047F84">
        <w:trPr>
          <w:trHeight w:val="55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DF" w:rsidRPr="00047F84" w:rsidRDefault="004B17DF" w:rsidP="00E1307A">
            <w:pPr>
              <w:tabs>
                <w:tab w:val="left" w:pos="336"/>
              </w:tabs>
              <w:autoSpaceDE w:val="0"/>
              <w:autoSpaceDN w:val="0"/>
              <w:adjustRightInd w:val="0"/>
              <w:spacing w:line="216" w:lineRule="auto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№ п/п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DF" w:rsidRPr="00047F84" w:rsidRDefault="004B17DF" w:rsidP="00E1307A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Мероприятия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DF" w:rsidRPr="00047F84" w:rsidRDefault="004B17DF" w:rsidP="00E1307A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Ответственные исполнители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DF" w:rsidRPr="00047F84" w:rsidRDefault="004B17DF" w:rsidP="00E1307A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Срок</w:t>
            </w:r>
          </w:p>
          <w:p w:rsidR="004B17DF" w:rsidRPr="00047F84" w:rsidRDefault="004B17DF" w:rsidP="00E1307A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исполнения</w:t>
            </w:r>
          </w:p>
          <w:p w:rsidR="004B17DF" w:rsidRPr="00047F84" w:rsidRDefault="004B17DF" w:rsidP="00E1307A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2025-2028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DF" w:rsidRPr="00047F84" w:rsidRDefault="004B17DF" w:rsidP="00E1307A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Ожидаемый результат</w:t>
            </w:r>
          </w:p>
        </w:tc>
      </w:tr>
      <w:tr w:rsidR="004B17DF" w:rsidTr="00047F84">
        <w:trPr>
          <w:trHeight w:val="55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17DF" w:rsidRPr="00047F84" w:rsidRDefault="004B17DF" w:rsidP="00E1307A">
            <w:pPr>
              <w:tabs>
                <w:tab w:val="left" w:pos="336"/>
              </w:tabs>
              <w:autoSpaceDE w:val="0"/>
              <w:autoSpaceDN w:val="0"/>
              <w:adjustRightInd w:val="0"/>
              <w:spacing w:line="216" w:lineRule="auto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4</w:t>
            </w:r>
          </w:p>
        </w:tc>
        <w:tc>
          <w:tcPr>
            <w:tcW w:w="14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7DF" w:rsidRPr="00047F84" w:rsidRDefault="004B17DF" w:rsidP="00E1307A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Взаимодействие Управления с институтами гражданского общества и гражданами, обеспечение доступности информации</w:t>
            </w:r>
            <w:r w:rsidRPr="00047F84">
              <w:rPr>
                <w:rFonts w:eastAsia="Calibri"/>
                <w:sz w:val="25"/>
                <w:szCs w:val="25"/>
                <w:lang w:eastAsia="en-US"/>
              </w:rPr>
              <w:br/>
              <w:t>о деятельности Управления</w:t>
            </w:r>
          </w:p>
        </w:tc>
      </w:tr>
      <w:tr w:rsidR="004B17DF" w:rsidTr="00047F84">
        <w:trPr>
          <w:trHeight w:val="55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7DF" w:rsidRPr="00047F84" w:rsidRDefault="004B17DF" w:rsidP="004B17DF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4.1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7DF" w:rsidRPr="00047F84" w:rsidRDefault="004B17DF" w:rsidP="004B17D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 xml:space="preserve">Размещение на официальном сайте Управления </w:t>
            </w:r>
            <w:r w:rsidRPr="00047F84">
              <w:rPr>
                <w:rFonts w:eastAsia="Calibri"/>
                <w:sz w:val="25"/>
                <w:szCs w:val="25"/>
                <w:lang w:eastAsia="en-US"/>
              </w:rPr>
              <w:br/>
            </w:r>
            <w:r w:rsidRPr="00047F84">
              <w:rPr>
                <w:sz w:val="25"/>
                <w:szCs w:val="25"/>
              </w:rPr>
              <w:t xml:space="preserve">в информационно-телекоммуникационной сети "Интернет" </w:t>
            </w:r>
            <w:r w:rsidRPr="00047F84">
              <w:rPr>
                <w:rFonts w:eastAsia="Calibri"/>
                <w:sz w:val="25"/>
                <w:szCs w:val="25"/>
                <w:lang w:eastAsia="en-US"/>
              </w:rPr>
              <w:t>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7DF" w:rsidRPr="00047F84" w:rsidRDefault="006B1C77" w:rsidP="00A027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sz w:val="25"/>
                <w:szCs w:val="25"/>
              </w:rPr>
              <w:t xml:space="preserve">И.о. начальника отдела государственной гражданской службы и кадров </w:t>
            </w:r>
            <w:r w:rsidR="00E23AFE">
              <w:rPr>
                <w:sz w:val="25"/>
                <w:szCs w:val="25"/>
              </w:rPr>
              <w:t>А.В. Власова</w:t>
            </w:r>
            <w:r w:rsidR="00E23AFE" w:rsidRPr="00B001EC">
              <w:rPr>
                <w:sz w:val="25"/>
                <w:szCs w:val="25"/>
              </w:rPr>
              <w:t xml:space="preserve"> </w:t>
            </w:r>
            <w:r w:rsidR="00B001EC" w:rsidRPr="00047F84">
              <w:rPr>
                <w:sz w:val="25"/>
                <w:szCs w:val="25"/>
              </w:rPr>
              <w:t xml:space="preserve">(или лицо, исполняющее обязанности начальника </w:t>
            </w:r>
            <w:r w:rsidR="00DD02CC" w:rsidRPr="00A32368">
              <w:rPr>
                <w:sz w:val="25"/>
                <w:szCs w:val="25"/>
              </w:rPr>
              <w:t xml:space="preserve">отдела государственной гражданской </w:t>
            </w:r>
            <w:r w:rsidR="00DD02CC" w:rsidRPr="00DD02CC">
              <w:rPr>
                <w:spacing w:val="-4"/>
                <w:sz w:val="25"/>
                <w:szCs w:val="25"/>
              </w:rPr>
              <w:t>службы и кадров)</w:t>
            </w:r>
            <w:r w:rsidR="00DD02CC">
              <w:rPr>
                <w:spacing w:val="-4"/>
                <w:sz w:val="25"/>
                <w:szCs w:val="25"/>
              </w:rPr>
              <w:t>,</w:t>
            </w:r>
          </w:p>
          <w:p w:rsidR="004B17DF" w:rsidRPr="00047F84" w:rsidRDefault="004B17DF" w:rsidP="00A027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 xml:space="preserve">начальник отдела информационных систем </w:t>
            </w:r>
          </w:p>
          <w:p w:rsidR="004B17DF" w:rsidRPr="00047F84" w:rsidRDefault="004B17DF" w:rsidP="00A027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Е.В. Ануфриев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DF" w:rsidRPr="00047F84" w:rsidRDefault="004B17DF" w:rsidP="004B17DF">
            <w:pPr>
              <w:jc w:val="center"/>
              <w:rPr>
                <w:sz w:val="25"/>
                <w:szCs w:val="25"/>
              </w:rPr>
            </w:pPr>
            <w:r w:rsidRPr="00047F84">
              <w:rPr>
                <w:sz w:val="25"/>
                <w:szCs w:val="25"/>
              </w:rPr>
              <w:t>Ежегодно</w:t>
            </w:r>
          </w:p>
          <w:p w:rsidR="004B17DF" w:rsidRPr="00047F84" w:rsidRDefault="004B17DF" w:rsidP="004B17DF">
            <w:pPr>
              <w:autoSpaceDE w:val="0"/>
              <w:autoSpaceDN w:val="0"/>
              <w:adjustRightInd w:val="0"/>
              <w:ind w:right="176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sz w:val="25"/>
                <w:szCs w:val="25"/>
              </w:rPr>
              <w:t>до 30 ноября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7DF" w:rsidRPr="00047F84" w:rsidRDefault="004B17DF" w:rsidP="004B17DF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047F84">
              <w:rPr>
                <w:sz w:val="25"/>
                <w:szCs w:val="25"/>
              </w:rPr>
              <w:t xml:space="preserve">Обеспечение доступа граждан </w:t>
            </w:r>
            <w:r w:rsidRPr="00047F84">
              <w:rPr>
                <w:sz w:val="25"/>
                <w:szCs w:val="25"/>
              </w:rPr>
              <w:br/>
              <w:t xml:space="preserve">и институтов гражданского общества </w:t>
            </w:r>
            <w:r w:rsidRPr="00047F84">
              <w:rPr>
                <w:sz w:val="25"/>
                <w:szCs w:val="25"/>
              </w:rPr>
              <w:br/>
              <w:t>к информации об антикоррупционной деятельности Управления</w:t>
            </w:r>
          </w:p>
          <w:p w:rsidR="004B17DF" w:rsidRPr="00047F84" w:rsidRDefault="004B17DF" w:rsidP="004B17DF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047F84" w:rsidTr="00047F84">
        <w:trPr>
          <w:trHeight w:val="55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84" w:rsidRPr="00047F84" w:rsidRDefault="00047F84" w:rsidP="004B17DF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4.2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84" w:rsidRPr="00047F84" w:rsidRDefault="00047F84" w:rsidP="00047F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Мониторинг и обобщение результатов рассмотрения обращений граждан и организаций по информации проявления коррупции</w:t>
            </w:r>
            <w:r w:rsidRPr="00047F84">
              <w:rPr>
                <w:rFonts w:eastAsia="Calibri"/>
                <w:sz w:val="25"/>
                <w:szCs w:val="25"/>
                <w:lang w:eastAsia="en-US"/>
              </w:rPr>
              <w:br/>
              <w:t xml:space="preserve">в Управлении, представленных: </w:t>
            </w:r>
          </w:p>
          <w:p w:rsidR="00047F84" w:rsidRPr="00047F84" w:rsidRDefault="00047F84" w:rsidP="00047F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– лично;</w:t>
            </w:r>
          </w:p>
          <w:p w:rsidR="00047F84" w:rsidRPr="00047F84" w:rsidRDefault="00047F84" w:rsidP="00047F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– по «телефону доверия»;</w:t>
            </w:r>
          </w:p>
          <w:p w:rsidR="00047F84" w:rsidRDefault="00047F84" w:rsidP="004B17D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>
              <w:rPr>
                <w:rFonts w:eastAsia="Calibri"/>
                <w:sz w:val="25"/>
                <w:szCs w:val="25"/>
                <w:lang w:eastAsia="en-US"/>
              </w:rPr>
              <w:t>– в электронном виде;</w:t>
            </w:r>
          </w:p>
          <w:p w:rsidR="00047F84" w:rsidRPr="00047F84" w:rsidRDefault="00047F84" w:rsidP="004B17D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– на бумажном носителе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2CC" w:rsidRDefault="00047F84" w:rsidP="00A02731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047F84">
              <w:rPr>
                <w:sz w:val="25"/>
                <w:szCs w:val="25"/>
              </w:rPr>
              <w:t xml:space="preserve">И.о. начальника отдела государственной гражданской службы и кадров </w:t>
            </w:r>
            <w:r w:rsidR="00E23AFE">
              <w:rPr>
                <w:sz w:val="25"/>
                <w:szCs w:val="25"/>
              </w:rPr>
              <w:t>А.В. Власова</w:t>
            </w:r>
          </w:p>
          <w:p w:rsidR="00047F84" w:rsidRDefault="00047F84" w:rsidP="00A02731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047F84">
              <w:rPr>
                <w:sz w:val="25"/>
                <w:szCs w:val="25"/>
              </w:rPr>
              <w:t>(или лицо, исполняющее обязанности</w:t>
            </w:r>
          </w:p>
          <w:p w:rsidR="00E1307A" w:rsidRPr="00047F84" w:rsidRDefault="00E1307A" w:rsidP="00A02731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 w:rsidRPr="00047F84">
              <w:rPr>
                <w:sz w:val="25"/>
                <w:szCs w:val="25"/>
              </w:rPr>
              <w:t>начальника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84" w:rsidRPr="00047F84" w:rsidRDefault="00047F84" w:rsidP="00047F84">
            <w:pPr>
              <w:jc w:val="center"/>
              <w:rPr>
                <w:sz w:val="25"/>
                <w:szCs w:val="25"/>
              </w:rPr>
            </w:pPr>
            <w:r w:rsidRPr="00047F84">
              <w:rPr>
                <w:sz w:val="25"/>
                <w:szCs w:val="25"/>
              </w:rPr>
              <w:t>Ежегодно</w:t>
            </w:r>
          </w:p>
          <w:p w:rsidR="00047F84" w:rsidRPr="00047F84" w:rsidRDefault="00047F84" w:rsidP="00047F84">
            <w:pPr>
              <w:jc w:val="center"/>
              <w:rPr>
                <w:sz w:val="25"/>
                <w:szCs w:val="25"/>
              </w:rPr>
            </w:pPr>
            <w:r w:rsidRPr="00047F84">
              <w:rPr>
                <w:sz w:val="25"/>
                <w:szCs w:val="25"/>
              </w:rPr>
              <w:t>до 31 декабря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84" w:rsidRPr="00047F84" w:rsidRDefault="00047F84" w:rsidP="00047F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Доклад руководителю Управления</w:t>
            </w:r>
            <w:r w:rsidRPr="00047F84">
              <w:rPr>
                <w:rFonts w:eastAsia="Calibri"/>
                <w:sz w:val="25"/>
                <w:szCs w:val="25"/>
                <w:lang w:eastAsia="en-US"/>
              </w:rPr>
              <w:br/>
              <w:t>по итогам анализа и обобщения практики рассмотрения обращений граждан</w:t>
            </w:r>
            <w:r w:rsidRPr="00047F84">
              <w:rPr>
                <w:rFonts w:eastAsia="Calibri"/>
                <w:sz w:val="25"/>
                <w:szCs w:val="25"/>
                <w:lang w:eastAsia="en-US"/>
              </w:rPr>
              <w:br/>
              <w:t>и организаций о фактах проявления коррупции в Управлении.</w:t>
            </w:r>
          </w:p>
          <w:p w:rsidR="00047F84" w:rsidRPr="00047F84" w:rsidRDefault="00047F84" w:rsidP="00047F84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Оперативное реагирование на возможные факты коррупции в Управлении</w:t>
            </w:r>
            <w:r w:rsidRPr="00047F84">
              <w:rPr>
                <w:rFonts w:eastAsia="Calibri"/>
                <w:sz w:val="25"/>
                <w:szCs w:val="25"/>
                <w:lang w:eastAsia="en-US"/>
              </w:rPr>
              <w:br/>
              <w:t xml:space="preserve">или нарушение требований к служебному </w:t>
            </w:r>
          </w:p>
        </w:tc>
      </w:tr>
      <w:tr w:rsidR="00047F84" w:rsidTr="00DD02CC">
        <w:trPr>
          <w:trHeight w:val="55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84" w:rsidRDefault="00047F84" w:rsidP="00DD02CC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№ п/п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84" w:rsidRDefault="00047F84" w:rsidP="00DD02CC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Мероприятия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84" w:rsidRDefault="00047F84" w:rsidP="00DD02CC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Ответственные исполнители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84" w:rsidRDefault="00047F84" w:rsidP="00A0273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Срок исполнения</w:t>
            </w:r>
          </w:p>
          <w:p w:rsidR="00047F84" w:rsidRDefault="00047F84" w:rsidP="00A02731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2025-2028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84" w:rsidRDefault="00047F84" w:rsidP="00DD02CC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Ожидаемый результат</w:t>
            </w:r>
          </w:p>
        </w:tc>
      </w:tr>
      <w:tr w:rsidR="00047F84" w:rsidTr="00047F84">
        <w:trPr>
          <w:trHeight w:val="55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84" w:rsidRPr="00047F84" w:rsidRDefault="00047F84" w:rsidP="00047F84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84" w:rsidRPr="00047F84" w:rsidRDefault="00047F84" w:rsidP="00047F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84" w:rsidRPr="00047F84" w:rsidRDefault="00047F84" w:rsidP="00E1307A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sz w:val="25"/>
                <w:szCs w:val="25"/>
              </w:rPr>
              <w:t xml:space="preserve"> отдела государственной гражданской </w:t>
            </w:r>
            <w:r w:rsidRPr="00DD02CC">
              <w:rPr>
                <w:spacing w:val="-4"/>
                <w:sz w:val="25"/>
                <w:szCs w:val="25"/>
              </w:rPr>
              <w:t>службы и кадров)</w:t>
            </w:r>
            <w:r w:rsidR="00DD02CC" w:rsidRPr="00DD02CC">
              <w:rPr>
                <w:spacing w:val="-4"/>
                <w:sz w:val="25"/>
                <w:szCs w:val="25"/>
              </w:rPr>
              <w:t>,</w:t>
            </w:r>
            <w:r w:rsidRPr="00047F84">
              <w:rPr>
                <w:rFonts w:eastAsia="Calibri"/>
                <w:sz w:val="25"/>
                <w:szCs w:val="25"/>
                <w:lang w:eastAsia="en-US"/>
              </w:rPr>
              <w:t xml:space="preserve"> начальник административно-финансового отдела</w:t>
            </w:r>
          </w:p>
          <w:p w:rsidR="00047F84" w:rsidRPr="00047F84" w:rsidRDefault="00047F84" w:rsidP="00A027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Т.Н. Кузнецова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84" w:rsidRPr="00047F84" w:rsidRDefault="00047F84" w:rsidP="00047F84">
            <w:pPr>
              <w:autoSpaceDE w:val="0"/>
              <w:autoSpaceDN w:val="0"/>
              <w:adjustRightInd w:val="0"/>
              <w:ind w:right="176"/>
              <w:jc w:val="center"/>
              <w:rPr>
                <w:rFonts w:eastAsia="Calibri"/>
                <w:sz w:val="25"/>
                <w:szCs w:val="25"/>
                <w:lang w:eastAsia="en-US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F84" w:rsidRPr="00047F84" w:rsidRDefault="00047F84" w:rsidP="00047F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047F84">
              <w:rPr>
                <w:rFonts w:eastAsia="Calibri"/>
                <w:sz w:val="25"/>
                <w:szCs w:val="25"/>
                <w:lang w:eastAsia="en-US"/>
              </w:rPr>
              <w:t>поведению гражданских служащих Управления</w:t>
            </w:r>
          </w:p>
        </w:tc>
      </w:tr>
      <w:tr w:rsidR="00047F84" w:rsidTr="00047F84">
        <w:trPr>
          <w:trHeight w:val="55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84" w:rsidRDefault="00047F84" w:rsidP="00047F84">
            <w:pPr>
              <w:tabs>
                <w:tab w:val="left" w:pos="336"/>
              </w:tabs>
              <w:autoSpaceDE w:val="0"/>
              <w:autoSpaceDN w:val="0"/>
              <w:adjustRightInd w:val="0"/>
              <w:ind w:lef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4.3</w:t>
            </w:r>
          </w:p>
        </w:tc>
        <w:tc>
          <w:tcPr>
            <w:tcW w:w="5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84" w:rsidRPr="00E23AFE" w:rsidRDefault="00047F84" w:rsidP="00047F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5"/>
                <w:szCs w:val="25"/>
                <w:lang w:eastAsia="en-US"/>
              </w:rPr>
            </w:pPr>
            <w:r w:rsidRPr="00E23AFE">
              <w:rPr>
                <w:rFonts w:eastAsia="Calibri"/>
                <w:sz w:val="25"/>
                <w:szCs w:val="25"/>
                <w:lang w:eastAsia="en-US"/>
              </w:rPr>
              <w:t>Мониторинг публикаций в средствах массовой информации и в социальных сетях о фактах проявления коррупции в Управлении</w:t>
            </w:r>
            <w:r w:rsidRPr="00E23AFE">
              <w:rPr>
                <w:rFonts w:eastAsia="Calibri"/>
                <w:sz w:val="25"/>
                <w:szCs w:val="25"/>
                <w:lang w:eastAsia="en-US"/>
              </w:rPr>
              <w:br/>
              <w:t>и организация проверки выявленных фактов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E49" w:rsidRPr="00BD4A7C" w:rsidRDefault="00FC5E49" w:rsidP="0036344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5"/>
                <w:szCs w:val="25"/>
              </w:rPr>
            </w:pPr>
            <w:r w:rsidRPr="00BD4A7C">
              <w:rPr>
                <w:sz w:val="25"/>
                <w:szCs w:val="25"/>
              </w:rPr>
              <w:t xml:space="preserve">Помощник руководителя </w:t>
            </w:r>
          </w:p>
          <w:p w:rsidR="00FC5E49" w:rsidRDefault="00FC5E49" w:rsidP="0036344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5"/>
                <w:szCs w:val="25"/>
              </w:rPr>
            </w:pPr>
            <w:r w:rsidRPr="00BD4A7C">
              <w:rPr>
                <w:sz w:val="25"/>
                <w:szCs w:val="25"/>
              </w:rPr>
              <w:t>Г.В. Болточка,</w:t>
            </w:r>
          </w:p>
          <w:p w:rsidR="00047F84" w:rsidRPr="00DD02CC" w:rsidRDefault="00FC5E49" w:rsidP="0036344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</w:t>
            </w:r>
            <w:r w:rsidR="00047F84" w:rsidRPr="00DD02CC">
              <w:rPr>
                <w:sz w:val="25"/>
                <w:szCs w:val="25"/>
              </w:rPr>
              <w:t xml:space="preserve">омощник руководителя </w:t>
            </w:r>
            <w:r w:rsidR="00047F84" w:rsidRPr="00DD02CC">
              <w:rPr>
                <w:sz w:val="25"/>
                <w:szCs w:val="25"/>
              </w:rPr>
              <w:br/>
              <w:t xml:space="preserve">А.Я. Мориц </w:t>
            </w:r>
            <w:r w:rsidR="00047F84" w:rsidRPr="00DD02CC">
              <w:rPr>
                <w:sz w:val="25"/>
                <w:szCs w:val="25"/>
              </w:rPr>
              <w:br/>
              <w:t xml:space="preserve">(или лицо, исполняющее </w:t>
            </w:r>
            <w:r w:rsidR="00047F84" w:rsidRPr="00DD02CC">
              <w:rPr>
                <w:sz w:val="25"/>
                <w:szCs w:val="25"/>
              </w:rPr>
              <w:br/>
            </w:r>
            <w:r w:rsidR="0045647B">
              <w:rPr>
                <w:sz w:val="25"/>
                <w:szCs w:val="25"/>
              </w:rPr>
              <w:t xml:space="preserve">её </w:t>
            </w:r>
            <w:r w:rsidR="00047F84" w:rsidRPr="00DD02CC">
              <w:rPr>
                <w:sz w:val="25"/>
                <w:szCs w:val="25"/>
              </w:rPr>
              <w:t>обязанности),</w:t>
            </w:r>
          </w:p>
          <w:p w:rsidR="00047F84" w:rsidRDefault="00A02731" w:rsidP="00363449">
            <w:pPr>
              <w:autoSpaceDE w:val="0"/>
              <w:autoSpaceDN w:val="0"/>
              <w:adjustRightInd w:val="0"/>
              <w:spacing w:line="216" w:lineRule="auto"/>
              <w:jc w:val="center"/>
            </w:pPr>
            <w:r>
              <w:rPr>
                <w:sz w:val="25"/>
                <w:szCs w:val="25"/>
              </w:rPr>
              <w:t>и</w:t>
            </w:r>
            <w:r w:rsidR="00047F84" w:rsidRPr="00DD02CC">
              <w:rPr>
                <w:sz w:val="25"/>
                <w:szCs w:val="25"/>
              </w:rPr>
              <w:t xml:space="preserve">.о. начальника отдела государственной гражданской службы и кадров </w:t>
            </w:r>
            <w:r w:rsidR="00E23AFE">
              <w:rPr>
                <w:sz w:val="25"/>
                <w:szCs w:val="25"/>
              </w:rPr>
              <w:t>А.В. Власова</w:t>
            </w:r>
            <w:r w:rsidR="00047F84" w:rsidRPr="00DD02CC">
              <w:rPr>
                <w:sz w:val="25"/>
                <w:szCs w:val="25"/>
              </w:rPr>
              <w:br/>
              <w:t xml:space="preserve">(или лицо, исполняющее </w:t>
            </w:r>
            <w:r w:rsidR="00047F84" w:rsidRPr="00DD02CC">
              <w:rPr>
                <w:sz w:val="25"/>
                <w:szCs w:val="25"/>
              </w:rPr>
              <w:br/>
              <w:t>обязанности</w:t>
            </w:r>
            <w:r w:rsidR="00DD02CC" w:rsidRPr="00DD02CC">
              <w:rPr>
                <w:sz w:val="25"/>
                <w:szCs w:val="25"/>
              </w:rPr>
              <w:t xml:space="preserve"> </w:t>
            </w:r>
            <w:r w:rsidR="00DD02CC" w:rsidRPr="00047F84">
              <w:rPr>
                <w:sz w:val="25"/>
                <w:szCs w:val="25"/>
              </w:rPr>
              <w:t xml:space="preserve">начальника отдела государственной гражданской </w:t>
            </w:r>
            <w:r w:rsidR="00DD02CC" w:rsidRPr="00DD02CC">
              <w:rPr>
                <w:spacing w:val="-4"/>
                <w:sz w:val="25"/>
                <w:szCs w:val="25"/>
              </w:rPr>
              <w:t>службы и кадров)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84" w:rsidRPr="00FC5E49" w:rsidRDefault="00047F84" w:rsidP="00047F84">
            <w:pPr>
              <w:jc w:val="center"/>
              <w:rPr>
                <w:spacing w:val="-4"/>
                <w:sz w:val="25"/>
                <w:szCs w:val="25"/>
              </w:rPr>
            </w:pPr>
            <w:r w:rsidRPr="00FC5E49">
              <w:rPr>
                <w:spacing w:val="-4"/>
                <w:sz w:val="25"/>
                <w:szCs w:val="25"/>
              </w:rPr>
              <w:t>Ежегодно</w:t>
            </w:r>
          </w:p>
          <w:p w:rsidR="00047F84" w:rsidRPr="00FC5E49" w:rsidRDefault="00047F84" w:rsidP="00047F84">
            <w:pPr>
              <w:autoSpaceDE w:val="0"/>
              <w:autoSpaceDN w:val="0"/>
              <w:adjustRightInd w:val="0"/>
              <w:ind w:right="176"/>
              <w:jc w:val="center"/>
              <w:rPr>
                <w:rFonts w:eastAsia="Calibri"/>
                <w:spacing w:val="-2"/>
                <w:lang w:eastAsia="en-US"/>
              </w:rPr>
            </w:pPr>
            <w:r w:rsidRPr="00FC5E49">
              <w:rPr>
                <w:spacing w:val="-2"/>
                <w:sz w:val="25"/>
                <w:szCs w:val="25"/>
              </w:rPr>
              <w:t>до 31 декабря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F84" w:rsidRDefault="00047F84" w:rsidP="00047F84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E23AFE">
              <w:rPr>
                <w:rFonts w:eastAsia="Calibri"/>
                <w:sz w:val="25"/>
                <w:szCs w:val="25"/>
                <w:lang w:eastAsia="en-US"/>
              </w:rPr>
              <w:t>Доклад руководителю Управления</w:t>
            </w:r>
            <w:r w:rsidRPr="00E23AFE">
              <w:rPr>
                <w:rFonts w:eastAsia="Calibri"/>
                <w:sz w:val="25"/>
                <w:szCs w:val="25"/>
                <w:lang w:eastAsia="en-US"/>
              </w:rPr>
              <w:br/>
              <w:t>по итогам мониторинга публикаций</w:t>
            </w:r>
            <w:r w:rsidRPr="00E23AFE">
              <w:rPr>
                <w:rFonts w:eastAsia="Calibri"/>
                <w:sz w:val="25"/>
                <w:szCs w:val="25"/>
                <w:lang w:eastAsia="en-US"/>
              </w:rPr>
              <w:br/>
              <w:t>в средствах массовой информации</w:t>
            </w:r>
            <w:r w:rsidRPr="00E23AFE">
              <w:rPr>
                <w:rFonts w:eastAsia="Calibri"/>
                <w:sz w:val="25"/>
                <w:szCs w:val="25"/>
                <w:lang w:eastAsia="en-US"/>
              </w:rPr>
              <w:br/>
              <w:t>и в социальных сетях о фактах проявления коррупции в Управлении и организация проверки выявленных фактов</w:t>
            </w:r>
          </w:p>
        </w:tc>
      </w:tr>
    </w:tbl>
    <w:p w:rsidR="00A927FB" w:rsidRDefault="00A927FB"/>
    <w:sectPr w:rsidR="00A927FB" w:rsidSect="002106AC">
      <w:headerReference w:type="default" r:id="rId6"/>
      <w:pgSz w:w="16838" w:h="11906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0C8" w:rsidRDefault="00C550C8" w:rsidP="002106AC">
      <w:r>
        <w:separator/>
      </w:r>
    </w:p>
  </w:endnote>
  <w:endnote w:type="continuationSeparator" w:id="0">
    <w:p w:rsidR="00C550C8" w:rsidRDefault="00C550C8" w:rsidP="00210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0C8" w:rsidRDefault="00C550C8" w:rsidP="002106AC">
      <w:r>
        <w:separator/>
      </w:r>
    </w:p>
  </w:footnote>
  <w:footnote w:type="continuationSeparator" w:id="0">
    <w:p w:rsidR="00C550C8" w:rsidRDefault="00C550C8" w:rsidP="002106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098" w:rsidRDefault="006C509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9430B">
      <w:rPr>
        <w:noProof/>
      </w:rPr>
      <w:t>2</w:t>
    </w:r>
    <w:r>
      <w:fldChar w:fldCharType="end"/>
    </w:r>
  </w:p>
  <w:p w:rsidR="006C5098" w:rsidRDefault="006C509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B7E"/>
    <w:rsid w:val="00001DA6"/>
    <w:rsid w:val="00044A39"/>
    <w:rsid w:val="00047F84"/>
    <w:rsid w:val="000C4DC3"/>
    <w:rsid w:val="000C645D"/>
    <w:rsid w:val="000C7F0B"/>
    <w:rsid w:val="00104640"/>
    <w:rsid w:val="00104FD4"/>
    <w:rsid w:val="00111C78"/>
    <w:rsid w:val="0011677D"/>
    <w:rsid w:val="001A07B3"/>
    <w:rsid w:val="002106AC"/>
    <w:rsid w:val="0026112B"/>
    <w:rsid w:val="0033528F"/>
    <w:rsid w:val="00363449"/>
    <w:rsid w:val="00364FDE"/>
    <w:rsid w:val="00367E29"/>
    <w:rsid w:val="0038062C"/>
    <w:rsid w:val="003820C5"/>
    <w:rsid w:val="0039214F"/>
    <w:rsid w:val="003F47F9"/>
    <w:rsid w:val="00403C8E"/>
    <w:rsid w:val="00404156"/>
    <w:rsid w:val="004309E0"/>
    <w:rsid w:val="0045647B"/>
    <w:rsid w:val="00492811"/>
    <w:rsid w:val="004B17DF"/>
    <w:rsid w:val="00534732"/>
    <w:rsid w:val="00557897"/>
    <w:rsid w:val="005E36A9"/>
    <w:rsid w:val="005E3E72"/>
    <w:rsid w:val="0060748B"/>
    <w:rsid w:val="00614E36"/>
    <w:rsid w:val="00621375"/>
    <w:rsid w:val="006B1C77"/>
    <w:rsid w:val="006C5098"/>
    <w:rsid w:val="006E52F4"/>
    <w:rsid w:val="00745043"/>
    <w:rsid w:val="00753EBF"/>
    <w:rsid w:val="007C15D9"/>
    <w:rsid w:val="0083474F"/>
    <w:rsid w:val="008D5BEC"/>
    <w:rsid w:val="00911E5C"/>
    <w:rsid w:val="009750CA"/>
    <w:rsid w:val="009A1221"/>
    <w:rsid w:val="009E45C1"/>
    <w:rsid w:val="00A02731"/>
    <w:rsid w:val="00A32368"/>
    <w:rsid w:val="00A715C7"/>
    <w:rsid w:val="00A74E07"/>
    <w:rsid w:val="00A927FB"/>
    <w:rsid w:val="00AC0F3B"/>
    <w:rsid w:val="00AC2FE7"/>
    <w:rsid w:val="00B001EC"/>
    <w:rsid w:val="00B139A1"/>
    <w:rsid w:val="00B461EE"/>
    <w:rsid w:val="00BA1AD9"/>
    <w:rsid w:val="00BD1D27"/>
    <w:rsid w:val="00BD4A7C"/>
    <w:rsid w:val="00BE677B"/>
    <w:rsid w:val="00BE7D75"/>
    <w:rsid w:val="00BF0242"/>
    <w:rsid w:val="00C13B7E"/>
    <w:rsid w:val="00C14FA2"/>
    <w:rsid w:val="00C23BDA"/>
    <w:rsid w:val="00C550C8"/>
    <w:rsid w:val="00C87395"/>
    <w:rsid w:val="00C9430B"/>
    <w:rsid w:val="00CA746A"/>
    <w:rsid w:val="00CB44FB"/>
    <w:rsid w:val="00CF6F95"/>
    <w:rsid w:val="00D22108"/>
    <w:rsid w:val="00D436CB"/>
    <w:rsid w:val="00D81354"/>
    <w:rsid w:val="00DA22D3"/>
    <w:rsid w:val="00DD02CC"/>
    <w:rsid w:val="00E02DF1"/>
    <w:rsid w:val="00E05F65"/>
    <w:rsid w:val="00E1307A"/>
    <w:rsid w:val="00E23AFE"/>
    <w:rsid w:val="00E47FE9"/>
    <w:rsid w:val="00E55D6A"/>
    <w:rsid w:val="00E61D5D"/>
    <w:rsid w:val="00E7422B"/>
    <w:rsid w:val="00E76055"/>
    <w:rsid w:val="00EA277D"/>
    <w:rsid w:val="00EF2C0E"/>
    <w:rsid w:val="00F200C2"/>
    <w:rsid w:val="00F2043B"/>
    <w:rsid w:val="00F32092"/>
    <w:rsid w:val="00F64F55"/>
    <w:rsid w:val="00F75DAB"/>
    <w:rsid w:val="00F97165"/>
    <w:rsid w:val="00FB0117"/>
    <w:rsid w:val="00FC0209"/>
    <w:rsid w:val="00FC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D428410-F1F0-4272-9B35-29AE85585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EB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3EBF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74504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74504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2106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10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106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106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59C26AB5.dotm</Template>
  <TotalTime>1</TotalTime>
  <Pages>9</Pages>
  <Words>1873</Words>
  <Characters>10680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Меюсова Татьяна Сергеевна</dc:creator>
  <cp:keywords/>
  <dc:description/>
  <cp:lastModifiedBy>Махнырева Александра Владимировна</cp:lastModifiedBy>
  <cp:revision>2</cp:revision>
  <cp:lastPrinted>2026-05-18T06:38:00Z</cp:lastPrinted>
  <dcterms:created xsi:type="dcterms:W3CDTF">2026-07-02T03:32:00Z</dcterms:created>
  <dcterms:modified xsi:type="dcterms:W3CDTF">2026-07-02T03:32:00Z</dcterms:modified>
</cp:coreProperties>
</file>